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2D5A97" w14:textId="54CC2DC0" w:rsidR="001A15E1" w:rsidRDefault="003139CB" w:rsidP="007007FF">
      <w:pPr>
        <w:pStyle w:val="Corpsdetex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7979011" wp14:editId="60DD045B">
                <wp:simplePos x="0" y="0"/>
                <wp:positionH relativeFrom="column">
                  <wp:posOffset>-29746</wp:posOffset>
                </wp:positionH>
                <wp:positionV relativeFrom="paragraph">
                  <wp:posOffset>-57785</wp:posOffset>
                </wp:positionV>
                <wp:extent cx="3101975" cy="1781299"/>
                <wp:effectExtent l="0" t="0" r="0" b="9525"/>
                <wp:wrapNone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1781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B1E83" w14:textId="6A514384" w:rsidR="00ED1101" w:rsidRDefault="00ED1101" w:rsidP="002E1ACB">
                            <w:pPr>
                              <w:pStyle w:val="Enttenormal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CONTRAT FTTH PASSIF</w:t>
                            </w:r>
                          </w:p>
                          <w:p w14:paraId="4F638985" w14:textId="5C1BAB39" w:rsidR="0048779E" w:rsidRDefault="008744E5" w:rsidP="002E1ACB">
                            <w:pPr>
                              <w:pStyle w:val="Enttenormal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ANNEXE 1.B</w:t>
                            </w:r>
                          </w:p>
                          <w:p w14:paraId="01B5E5E6" w14:textId="77777777" w:rsidR="00110AFE" w:rsidRDefault="00110AFE" w:rsidP="008744E5">
                            <w:pPr>
                              <w:jc w:val="left"/>
                              <w:rPr>
                                <w:b/>
                                <w:caps/>
                                <w:color w:val="A31781"/>
                                <w:sz w:val="28"/>
                                <w:szCs w:val="28"/>
                              </w:rPr>
                            </w:pPr>
                          </w:p>
                          <w:p w14:paraId="2C849BAD" w14:textId="71F07305" w:rsidR="008744E5" w:rsidRPr="008744E5" w:rsidRDefault="008744E5" w:rsidP="008744E5">
                            <w:pPr>
                              <w:jc w:val="left"/>
                              <w:rPr>
                                <w:b/>
                                <w:caps/>
                                <w:color w:val="A31781"/>
                                <w:sz w:val="28"/>
                                <w:szCs w:val="28"/>
                              </w:rPr>
                            </w:pPr>
                            <w:r w:rsidRPr="008744E5">
                              <w:rPr>
                                <w:b/>
                                <w:caps/>
                                <w:color w:val="A31781"/>
                                <w:sz w:val="28"/>
                                <w:szCs w:val="28"/>
                              </w:rPr>
                              <w:t xml:space="preserve">Grille Tarifaire de référence du Contrat de Prestations </w:t>
                            </w:r>
                            <w:r w:rsidR="00A90DF3">
                              <w:rPr>
                                <w:b/>
                                <w:caps/>
                                <w:color w:val="A31781"/>
                                <w:sz w:val="28"/>
                                <w:szCs w:val="28"/>
                              </w:rPr>
                              <w:t>v</w:t>
                            </w:r>
                            <w:r w:rsidR="00407BE9">
                              <w:rPr>
                                <w:b/>
                                <w:caps/>
                                <w:color w:val="A31781"/>
                                <w:sz w:val="28"/>
                                <w:szCs w:val="28"/>
                              </w:rPr>
                              <w:t>20.01</w:t>
                            </w:r>
                          </w:p>
                          <w:p w14:paraId="6B84AE32" w14:textId="77777777" w:rsidR="008744E5" w:rsidRPr="00781D5F" w:rsidRDefault="008744E5" w:rsidP="002E1ACB">
                            <w:pPr>
                              <w:pStyle w:val="Enttenormal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080BA633" w14:textId="76DE760B" w:rsidR="0048779E" w:rsidRPr="00781D5F" w:rsidRDefault="0048779E" w:rsidP="00781D5F">
                            <w:pPr>
                              <w:pStyle w:val="Enttenormal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41F39E36" w14:textId="77777777" w:rsidR="0048779E" w:rsidRPr="00A74842" w:rsidRDefault="0048779E" w:rsidP="00A74842">
                            <w:pPr>
                              <w:pStyle w:val="Enttenormal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2D49C08" w14:textId="77777777" w:rsidR="0048779E" w:rsidRPr="00A74842" w:rsidRDefault="0048779E" w:rsidP="00A74842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97901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2.35pt;margin-top:-4.55pt;width:244.25pt;height:140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" filled="f" stroked="f">
                <v:textbox inset=",0">
                  <w:txbxContent>
                    <w:p w14:paraId="5CBB1E83" w14:textId="6A514384" w:rsidR="00ED1101" w:rsidRDefault="00ED1101" w:rsidP="002E1ACB">
                      <w:pPr>
                        <w:pStyle w:val="Enttenormal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>CONTRAT FTTH PASSIF</w:t>
                      </w:r>
                    </w:p>
                    <w:p w14:paraId="4F638985" w14:textId="5C1BAB39" w:rsidR="0048779E" w:rsidRDefault="008744E5" w:rsidP="002E1ACB">
                      <w:pPr>
                        <w:pStyle w:val="Enttenormal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>ANNEXE 1.B</w:t>
                      </w:r>
                    </w:p>
                    <w:p w14:paraId="01B5E5E6" w14:textId="77777777" w:rsidR="00110AFE" w:rsidRDefault="00110AFE" w:rsidP="008744E5">
                      <w:pPr>
                        <w:jc w:val="left"/>
                        <w:rPr>
                          <w:b/>
                          <w:caps/>
                          <w:color w:val="A31781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14:paraId="2C849BAD" w14:textId="71F07305" w:rsidR="008744E5" w:rsidRPr="008744E5" w:rsidRDefault="008744E5" w:rsidP="008744E5">
                      <w:pPr>
                        <w:jc w:val="left"/>
                        <w:rPr>
                          <w:b/>
                          <w:caps/>
                          <w:color w:val="A31781"/>
                          <w:sz w:val="28"/>
                          <w:szCs w:val="28"/>
                        </w:rPr>
                      </w:pPr>
                      <w:r w:rsidRPr="008744E5">
                        <w:rPr>
                          <w:b/>
                          <w:caps/>
                          <w:color w:val="A31781"/>
                          <w:sz w:val="28"/>
                          <w:szCs w:val="28"/>
                        </w:rPr>
                        <w:t xml:space="preserve">Grille Tarifaire de référence du Contrat de Prestations </w:t>
                      </w:r>
                      <w:r w:rsidR="00A90DF3">
                        <w:rPr>
                          <w:b/>
                          <w:caps/>
                          <w:color w:val="A31781"/>
                          <w:sz w:val="28"/>
                          <w:szCs w:val="28"/>
                        </w:rPr>
                        <w:t>v</w:t>
                      </w:r>
                      <w:r w:rsidR="00407BE9">
                        <w:rPr>
                          <w:b/>
                          <w:caps/>
                          <w:color w:val="A31781"/>
                          <w:sz w:val="28"/>
                          <w:szCs w:val="28"/>
                        </w:rPr>
                        <w:t>20.01</w:t>
                      </w:r>
                    </w:p>
                    <w:p w14:paraId="6B84AE32" w14:textId="77777777" w:rsidR="008744E5" w:rsidRPr="00781D5F" w:rsidRDefault="008744E5" w:rsidP="002E1ACB">
                      <w:pPr>
                        <w:pStyle w:val="Enttenormal"/>
                        <w:rPr>
                          <w:b/>
                          <w:sz w:val="32"/>
                        </w:rPr>
                      </w:pPr>
                    </w:p>
                    <w:p w14:paraId="080BA633" w14:textId="76DE760B" w:rsidR="0048779E" w:rsidRPr="00781D5F" w:rsidRDefault="0048779E" w:rsidP="00781D5F">
                      <w:pPr>
                        <w:pStyle w:val="Enttenormal"/>
                        <w:rPr>
                          <w:b/>
                          <w:sz w:val="32"/>
                        </w:rPr>
                      </w:pPr>
                    </w:p>
                    <w:p w14:paraId="41F39E36" w14:textId="77777777" w:rsidR="0048779E" w:rsidRPr="00A74842" w:rsidRDefault="0048779E" w:rsidP="00A74842">
                      <w:pPr>
                        <w:pStyle w:val="Enttenormal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2D49C08" w14:textId="77777777" w:rsidR="0048779E" w:rsidRPr="00A74842" w:rsidRDefault="0048779E" w:rsidP="00A74842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33D8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81E906D" wp14:editId="380402EE">
                <wp:simplePos x="0" y="0"/>
                <wp:positionH relativeFrom="column">
                  <wp:posOffset>69215</wp:posOffset>
                </wp:positionH>
                <wp:positionV relativeFrom="paragraph">
                  <wp:posOffset>5080</wp:posOffset>
                </wp:positionV>
                <wp:extent cx="6336030" cy="6960235"/>
                <wp:effectExtent l="0" t="5715" r="7620" b="6350"/>
                <wp:wrapNone/>
                <wp:docPr id="22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6960235"/>
                          <a:chOff x="960" y="1539"/>
                          <a:chExt cx="9978" cy="10961"/>
                        </a:xfrm>
                      </wpg:grpSpPr>
                      <wps:wsp>
                        <wps:cNvPr id="225" name="Freeform 20" descr="FIBRE-Optique"/>
                        <wps:cNvSpPr>
                          <a:spLocks/>
                        </wps:cNvSpPr>
                        <wps:spPr bwMode="auto">
                          <a:xfrm>
                            <a:off x="5694" y="1539"/>
                            <a:ext cx="5244" cy="6674"/>
                          </a:xfrm>
                          <a:custGeom>
                            <a:avLst/>
                            <a:gdLst>
                              <a:gd name="T0" fmla="*/ 3937 w 1039"/>
                              <a:gd name="T1" fmla="*/ 0 h 1321"/>
                              <a:gd name="T2" fmla="*/ 0 w 1039"/>
                              <a:gd name="T3" fmla="*/ 0 h 1321"/>
                              <a:gd name="T4" fmla="*/ 0 w 1039"/>
                              <a:gd name="T5" fmla="*/ 3395 h 1321"/>
                              <a:gd name="T6" fmla="*/ 2508 w 1039"/>
                              <a:gd name="T7" fmla="*/ 3395 h 1321"/>
                              <a:gd name="T8" fmla="*/ 3276 w 1039"/>
                              <a:gd name="T9" fmla="*/ 4163 h 1321"/>
                              <a:gd name="T10" fmla="*/ 3276 w 1039"/>
                              <a:gd name="T11" fmla="*/ 6674 h 1321"/>
                              <a:gd name="T12" fmla="*/ 5244 w 1039"/>
                              <a:gd name="T13" fmla="*/ 6674 h 1321"/>
                              <a:gd name="T14" fmla="*/ 5244 w 1039"/>
                              <a:gd name="T15" fmla="*/ 1309 h 1321"/>
                              <a:gd name="T16" fmla="*/ 3937 w 1039"/>
                              <a:gd name="T17" fmla="*/ 0 h 132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39" h="1321">
                                <a:moveTo>
                                  <a:pt x="78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672"/>
                                  <a:pt x="0" y="672"/>
                                  <a:pt x="0" y="672"/>
                                </a:cubicBezTo>
                                <a:cubicBezTo>
                                  <a:pt x="497" y="672"/>
                                  <a:pt x="497" y="672"/>
                                  <a:pt x="497" y="672"/>
                                </a:cubicBezTo>
                                <a:cubicBezTo>
                                  <a:pt x="581" y="672"/>
                                  <a:pt x="649" y="740"/>
                                  <a:pt x="649" y="824"/>
                                </a:cubicBezTo>
                                <a:cubicBezTo>
                                  <a:pt x="649" y="1321"/>
                                  <a:pt x="649" y="1321"/>
                                  <a:pt x="649" y="1321"/>
                                </a:cubicBezTo>
                                <a:cubicBezTo>
                                  <a:pt x="1039" y="1321"/>
                                  <a:pt x="1039" y="1321"/>
                                  <a:pt x="1039" y="1321"/>
                                </a:cubicBezTo>
                                <a:cubicBezTo>
                                  <a:pt x="1039" y="259"/>
                                  <a:pt x="1039" y="259"/>
                                  <a:pt x="1039" y="259"/>
                                </a:cubicBezTo>
                                <a:cubicBezTo>
                                  <a:pt x="1039" y="116"/>
                                  <a:pt x="923" y="0"/>
                                  <a:pt x="780" y="0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8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" descr="Fibre-E012708"/>
                        <wps:cNvSpPr>
                          <a:spLocks/>
                        </wps:cNvSpPr>
                        <wps:spPr bwMode="auto">
                          <a:xfrm>
                            <a:off x="960" y="4931"/>
                            <a:ext cx="8009" cy="7569"/>
                          </a:xfrm>
                          <a:custGeom>
                            <a:avLst/>
                            <a:gdLst>
                              <a:gd name="T0" fmla="*/ 4734 w 1587"/>
                              <a:gd name="T1" fmla="*/ 2511 h 1498"/>
                              <a:gd name="T2" fmla="*/ 4734 w 1587"/>
                              <a:gd name="T3" fmla="*/ 0 h 1498"/>
                              <a:gd name="T4" fmla="*/ 0 w 1587"/>
                              <a:gd name="T5" fmla="*/ 0 h 1498"/>
                              <a:gd name="T6" fmla="*/ 0 w 1587"/>
                              <a:gd name="T7" fmla="*/ 6260 h 1498"/>
                              <a:gd name="T8" fmla="*/ 1307 w 1587"/>
                              <a:gd name="T9" fmla="*/ 7569 h 1498"/>
                              <a:gd name="T10" fmla="*/ 8009 w 1587"/>
                              <a:gd name="T11" fmla="*/ 7569 h 1498"/>
                              <a:gd name="T12" fmla="*/ 8009 w 1587"/>
                              <a:gd name="T13" fmla="*/ 3279 h 1498"/>
                              <a:gd name="T14" fmla="*/ 5496 w 1587"/>
                              <a:gd name="T15" fmla="*/ 3279 h 1498"/>
                              <a:gd name="T16" fmla="*/ 4734 w 1587"/>
                              <a:gd name="T17" fmla="*/ 2511 h 149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7" h="1498">
                                <a:moveTo>
                                  <a:pt x="938" y="497"/>
                                </a:moveTo>
                                <a:cubicBezTo>
                                  <a:pt x="938" y="0"/>
                                  <a:pt x="938" y="0"/>
                                  <a:pt x="938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239"/>
                                  <a:pt x="0" y="1239"/>
                                  <a:pt x="0" y="1239"/>
                                </a:cubicBezTo>
                                <a:cubicBezTo>
                                  <a:pt x="0" y="1382"/>
                                  <a:pt x="116" y="1498"/>
                                  <a:pt x="259" y="1498"/>
                                </a:cubicBezTo>
                                <a:cubicBezTo>
                                  <a:pt x="1587" y="1498"/>
                                  <a:pt x="1587" y="1498"/>
                                  <a:pt x="1587" y="1498"/>
                                </a:cubicBezTo>
                                <a:cubicBezTo>
                                  <a:pt x="1587" y="649"/>
                                  <a:pt x="1587" y="649"/>
                                  <a:pt x="1587" y="649"/>
                                </a:cubicBezTo>
                                <a:cubicBezTo>
                                  <a:pt x="1089" y="649"/>
                                  <a:pt x="1089" y="649"/>
                                  <a:pt x="1089" y="649"/>
                                </a:cubicBezTo>
                                <a:cubicBezTo>
                                  <a:pt x="1006" y="649"/>
                                  <a:pt x="938" y="581"/>
                                  <a:pt x="938" y="497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2"/>
                        <wps:cNvSpPr>
                          <a:spLocks/>
                        </wps:cNvSpPr>
                        <wps:spPr bwMode="auto">
                          <a:xfrm>
                            <a:off x="5694" y="4931"/>
                            <a:ext cx="3275" cy="3279"/>
                          </a:xfrm>
                          <a:custGeom>
                            <a:avLst/>
                            <a:gdLst>
                              <a:gd name="T0" fmla="*/ 2508 w 649"/>
                              <a:gd name="T1" fmla="*/ 0 h 649"/>
                              <a:gd name="T2" fmla="*/ 0 w 649"/>
                              <a:gd name="T3" fmla="*/ 0 h 649"/>
                              <a:gd name="T4" fmla="*/ 0 w 649"/>
                              <a:gd name="T5" fmla="*/ 2511 h 649"/>
                              <a:gd name="T6" fmla="*/ 762 w 649"/>
                              <a:gd name="T7" fmla="*/ 3279 h 649"/>
                              <a:gd name="T8" fmla="*/ 3275 w 649"/>
                              <a:gd name="T9" fmla="*/ 3279 h 649"/>
                              <a:gd name="T10" fmla="*/ 3275 w 649"/>
                              <a:gd name="T11" fmla="*/ 768 h 649"/>
                              <a:gd name="T12" fmla="*/ 2508 w 649"/>
                              <a:gd name="T13" fmla="*/ 0 h 64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9" h="649">
                                <a:moveTo>
                                  <a:pt x="497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497"/>
                                  <a:pt x="0" y="497"/>
                                  <a:pt x="0" y="497"/>
                                </a:cubicBezTo>
                                <a:cubicBezTo>
                                  <a:pt x="0" y="581"/>
                                  <a:pt x="68" y="649"/>
                                  <a:pt x="151" y="649"/>
                                </a:cubicBezTo>
                                <a:cubicBezTo>
                                  <a:pt x="649" y="649"/>
                                  <a:pt x="649" y="649"/>
                                  <a:pt x="649" y="649"/>
                                </a:cubicBezTo>
                                <a:cubicBezTo>
                                  <a:pt x="649" y="152"/>
                                  <a:pt x="649" y="152"/>
                                  <a:pt x="649" y="152"/>
                                </a:cubicBezTo>
                                <a:cubicBezTo>
                                  <a:pt x="649" y="68"/>
                                  <a:pt x="581" y="0"/>
                                  <a:pt x="49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9E22D" id="Group 45" o:spid="_x0000_s1026" style="position:absolute;margin-left:5.45pt;margin-top:.4pt;width:498.9pt;height:548.05pt;z-index:251654656" coordorigin="960,1539" coordsize="9978,10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KAAcAMBIgACEQEDEQH/3QAEAAf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1LTA1LTEz&#10;VDE0OjE4OjEz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BhcGVy&#10;TmFtZTwva2V5PgoJCQkJCTxzdHJpbmc+aXNvLWEz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ExNTU8L3JlYWw+CgkJCQkJCTxyZWFsPjgwNjwvcmVhbD4KCQkJCQk8&#10;L2FycmF5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cGVyUmVjdD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nBwZC5QTVBhcGVyTmFtZTwva2V5PgoJCQkJCTxzdHJpbmc+&#10;QTM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I3AAAAAFJnaHRsb25nAAABj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BY4QklNBAwAAAAADaQAAAABAAAAcAAA&#10;AKAAAAFQAADSAAAADYgAGAAB/9j/4AAQSkZJRgABAgEASABIAAD/7QAMQWRvYmVfQ00AAf/uAA5B&#10;ZG9iZQBkgAAAAAH/2wCEAAwICAgJCAwJCQwRCwoLERUPDAwPFRgTExUTExgRDAwMDAwMEQwMDAwM&#10;DAwMDAwMDAwMDAwMDAwMDAwMDAwMDAwBDQsLDQ4NEA4OEBQODg4UFA4ODg4UEQwMDAwMEREMDAwM&#10;DAwRDAwMDAwMDAwMDAwMDAwMDAwMDAwMDAwMDAwMDP/AABEIAKAAcA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UGFwZXJOYW1lPC9rZXk+CgkJCQkJPHN0cmluZz5pc28tYTQ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gzPC9yZWFsPgoJCQkJCQk8cmVh&#10;bD41NTk8L3JlYWw+CgkJCQkJPC9hcnJheT4KCQkJCQk8a2V5PmNvbS5hcHBsZS5wcmludC50aWNr&#10;ZXQuY2xpZW50PC9rZXk+CgkJCQkJPHN0cmluZz5jb20uYXBwbGUucHJpbnRpbmdtYW5hZ2VyPC9z&#10;dHJpbmc+CgkJCQkJPGtleT5jb20uYXBwbGUucHJpbnQudGlja2V0Lm1vZERhdGU8L2tleT4KCQkJ&#10;CQk8ZGF0ZT4yMDA1LTEyLTIyVDE1OjEzOjM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gyNDwvcmVhbD4KCQkJCQkJPHJlYWw+NTc3PC9yZWFsPgoJCQkJCTwvYXJyYXk+CgkJCQkJPGtl&#10;eT5jb20uYXBwbGUucHJpbnQudGlja2V0LmNsaWVudDwva2V5PgoJCQkJCTxzdHJpbmc+Y29tLmFw&#10;cGxlLnByaW50aW5nbWFuYWdlcjwvc3RyaW5nPgoJCQkJCTxrZXk+Y29tLmFwcGxlLnByaW50LnRp&#10;Y2tldC5tb2REYXRlPC9rZXk+CgkJCQkJPGRhdGU+MjAwNS0xMi0yMlQxNToxMzoz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kE0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0aWNr&#10;ZXQuQVBJVmVyc2lvbjwva2V5PgoJCTxzdHJpbmc+MDAuMjA8L3N0cmluZz4KCQk8a2V5PmNvbS5h&#10;cHBsZS5wcmludC50aWNrZXQucHJpdmF0ZUxvY2s8L2tleT4KCQk8ZmFsc2Uv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F6AAAAAFJnaHRsb25nAAACN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FAAAAAAABAAAAAM4QklNBAwAAAAAFX0A&#10;AAABAAAAoAAAAGsAAAHgAADIoAAAFWEAGAAB/9j/4AAQSkZJRgABAgEASABIAAD/7QAMQWRvYmVf&#10;Q00AAf/uAA5BZG9iZQBkgAAAAAH/2wCEAAwICAgJCAwJCQwRCwoLERUPDAwPFRgTExUTExgRDAwM&#10;DAwMEQwMDAwMDAwMDAwMDAwMDAwMDAwMDAwMDAwMDAwBDQsLDQ4NEA4OEBQODg4UFA4ODg4UEQwM&#10;DAwMEREMDAwMDAwRDAwMDAwMDAwMDAwMDAwMDAwMDAwMDAwMDAwMDP/AABEIAGs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Ao8P3hwYWNrZXQgZW5kPSd3Jz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">
                <v:shape id="Freeform 20" o:spid="_x0000_s1027" alt="FIBRE-Optique" style="position:absolute;left:5694;top:1539;width:5244;height:6674;visibility:visible;mso-wrap-style:square;v-text-anchor:top" coordsize="1039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GwMMA&#10;AADcAAAADwAAAGRycy9kb3ducmV2LnhtbESPQYvCMBSE74L/ITxhb5q2i65Uo+wKiqwnu4IeH82z&#10;LTYvpYla//1GEDwOM/MNM192phY3al1lWUE8ikAQ51ZXXCg4/K2HUxDOI2usLZOCBzlYLvq9Oaba&#10;3nlPt8wXIkDYpaig9L5JpXR5SQbdyDbEwTvb1qAPsi2kbvEe4KaWSRRNpMGKw0KJDa1Kyi/Z1Sig&#10;PNt9fR7j+PSzmcjLWeKpXv8q9THovmcgPHX+HX61t1pBkozhe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5GwMMAAADcAAAADwAAAAAAAAAAAAAAAACYAgAAZHJzL2Rv&#10;d25yZXYueG1sUEsFBgAAAAAEAAQA9QAAAIgDAAAAAA==&#10;" path="m780,c,,,,,,,672,,672,,672v497,,497,,497,c581,672,649,740,649,824v,497,,497,,497c1039,1321,1039,1321,1039,1321v,-1062,,-1062,,-1062c1039,116,923,,780,xe" stroked="f">
                  <v:fill r:id="rId10" o:title="FIBRE-Optique" recolor="t" rotate="t" type="frame"/>
                  <v:path arrowok="t" o:connecttype="custom" o:connectlocs="19871,0;0,0;0,17152;12658,17152;16534,21032;16534,33719;26467,33719;26467,6613;19871,0" o:connectangles="0,0,0,0,0,0,0,0,0"/>
                </v:shape>
                <v:shape id="Freeform 21" o:spid="_x0000_s1028" alt="Fibre-E012708" style="position:absolute;left:960;top:4931;width:8009;height:7569;visibility:visible;mso-wrap-style:square;v-text-anchor:top" coordsize="1587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hcMQA&#10;AADcAAAADwAAAGRycy9kb3ducmV2LnhtbESPQWvCQBSE74L/YXmCF6kbcxCbupEihBQKhVpBvD2y&#10;L9nQ7NuQ3Zr477uFgsdhZr5h9ofJduJGg28dK9isExDEldMtNwrOX8XTDoQPyBo7x6TgTh4O+Xy2&#10;x0y7kT/pdgqNiBD2GSowIfSZlL4yZNGvXU8cvdoNFkOUQyP1gGOE206mSbKVFluOCwZ7Ohqqvk8/&#10;VkHiDJUlPheXeiyLFV/p/ew/lFouptcXEIGm8Aj/t9+0gjT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+IXDEAAAA3AAAAA8AAAAAAAAAAAAAAAAAmAIAAGRycy9k&#10;b3ducmV2LnhtbFBLBQYAAAAABAAEAPUAAACJAwAAAAA=&#10;" path="m938,497c938,,938,,938,,,,,,,,,1239,,1239,,1239v,143,116,259,259,259c1587,1498,1587,1498,1587,1498v,-849,,-849,,-849c1089,649,1089,649,1089,649v-83,,-151,-68,-151,-152xe" stroked="f">
                  <v:fill r:id="rId11" o:title="Fibre-E012708" recolor="t" rotate="t" type="frame"/>
                  <v:path arrowok="t" o:connecttype="custom" o:connectlocs="23891,12687;23891,0;0,0;0,31630;6596,38244;40418,38244;40418,16568;27736,16568;23891,12687" o:connectangles="0,0,0,0,0,0,0,0,0"/>
                </v:shape>
                <v:shape id="Freeform 22" o:spid="_x0000_s1029" style="position:absolute;left:5694;top:4931;width:3275;height:3279;visibility:visible;mso-wrap-style:square;v-text-anchor:top" coordsize="649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3NsMA&#10;AADcAAAADwAAAGRycy9kb3ducmV2LnhtbESP0YrCMBRE3wX/IdwF3zTVBZFqFFkQFFaWqh9waa5t&#10;tbkpSWyrX79ZWPBxmJkzzGrTm1q05HxlWcF0koAgzq2uuFBwOe/GCxA+IGusLZOCJ3nYrIeDFaba&#10;dpxRewqFiBD2KSooQ2hSKX1ekkE/sQ1x9K7WGQxRukJqh12Em1rOkmQuDVYcF0ps6Kuk/H56GAXV&#10;9XjD7/Muky+XHebtPfvpuFdq9NFvlyAC9eEd/m/vtYLZ5xT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J3NsMAAADcAAAADwAAAAAAAAAAAAAAAACYAgAAZHJzL2Rv&#10;d25yZXYueG1sUEsFBgAAAAAEAAQA9QAAAIgDAAAAAA==&#10;" path="m497,c,,,,,,,497,,497,,497v,84,68,152,151,152c649,649,649,649,649,649v,-497,,-497,,-497c649,68,581,,497,e" filled="f" stroked="f">
                  <v:path arrowok="t" o:connecttype="custom" o:connectlocs="12656,0;0,0;0,12687;3845,16567;16526,16567;16526,3880;12656,0" o:connectangles="0,0,0,0,0,0,0"/>
                </v:shape>
              </v:group>
            </w:pict>
          </mc:Fallback>
        </mc:AlternateContent>
      </w:r>
    </w:p>
    <w:p w14:paraId="04F91E2A" w14:textId="038A496C" w:rsidR="00CC3652" w:rsidRDefault="00CC3652" w:rsidP="009A2592"/>
    <w:p w14:paraId="6406D36C" w14:textId="7B83D6ED" w:rsidR="00CC3652" w:rsidRDefault="00CC3652" w:rsidP="009A2592"/>
    <w:p w14:paraId="74E9CFD7" w14:textId="1B3E53AF" w:rsidR="00EA28C3" w:rsidRDefault="00EA28C3" w:rsidP="009A2592"/>
    <w:p w14:paraId="48D763BD" w14:textId="449C1B00" w:rsidR="00EA28C3" w:rsidRDefault="00EA28C3" w:rsidP="009A2592"/>
    <w:p w14:paraId="0A1A3496" w14:textId="519AAEBD" w:rsidR="00EA28C3" w:rsidRDefault="00EA28C3" w:rsidP="009A2592"/>
    <w:p w14:paraId="2A6019B0" w14:textId="52CAC116" w:rsidR="00EA28C3" w:rsidRDefault="00EA28C3" w:rsidP="009A2592"/>
    <w:p w14:paraId="43C63B72" w14:textId="77777777" w:rsidR="00EA28C3" w:rsidRDefault="00EA28C3" w:rsidP="009A2592"/>
    <w:p w14:paraId="26E35B55" w14:textId="77777777" w:rsidR="00EA28C3" w:rsidRDefault="00EA28C3" w:rsidP="009A2592"/>
    <w:p w14:paraId="7B339A53" w14:textId="77777777" w:rsidR="00EA28C3" w:rsidRDefault="00EA28C3" w:rsidP="009A2592"/>
    <w:p w14:paraId="05B4692D" w14:textId="77777777" w:rsidR="00EA28C3" w:rsidRDefault="00EA28C3" w:rsidP="009A2592"/>
    <w:p w14:paraId="7533A31C" w14:textId="6591416E" w:rsidR="00EA28C3" w:rsidRDefault="00EA28C3" w:rsidP="009A2592"/>
    <w:p w14:paraId="5905591D" w14:textId="77777777" w:rsidR="00EA28C3" w:rsidRDefault="00EA28C3" w:rsidP="009A2592"/>
    <w:p w14:paraId="3D3895C3" w14:textId="77777777" w:rsidR="00EA28C3" w:rsidRDefault="00EA28C3" w:rsidP="009A2592"/>
    <w:p w14:paraId="3ED626B7" w14:textId="77777777" w:rsidR="00EA28C3" w:rsidRDefault="00EA28C3" w:rsidP="009A2592"/>
    <w:p w14:paraId="38982242" w14:textId="77777777" w:rsidR="00EA28C3" w:rsidRDefault="00EA28C3" w:rsidP="009A2592"/>
    <w:p w14:paraId="3F670768" w14:textId="77777777" w:rsidR="00EA28C3" w:rsidRDefault="00EA28C3" w:rsidP="009A2592"/>
    <w:p w14:paraId="6E93FAEB" w14:textId="77777777" w:rsidR="00EA28C3" w:rsidRDefault="00EA28C3" w:rsidP="009A2592"/>
    <w:p w14:paraId="3E0DF6EB" w14:textId="63FFFC2A" w:rsidR="00EA28C3" w:rsidRDefault="009C33D8" w:rsidP="009A2592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CC42D34" wp14:editId="75D41394">
                <wp:simplePos x="0" y="0"/>
                <wp:positionH relativeFrom="column">
                  <wp:posOffset>5154930</wp:posOffset>
                </wp:positionH>
                <wp:positionV relativeFrom="paragraph">
                  <wp:posOffset>166370</wp:posOffset>
                </wp:positionV>
                <wp:extent cx="1367790" cy="2857500"/>
                <wp:effectExtent l="0" t="0" r="3810" b="0"/>
                <wp:wrapNone/>
                <wp:docPr id="1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2857500"/>
                          <a:chOff x="8842" y="8213"/>
                          <a:chExt cx="2154" cy="4500"/>
                        </a:xfrm>
                      </wpg:grpSpPr>
                      <wps:wsp>
                        <wps:cNvPr id="1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842" y="82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216A3" w14:textId="77777777" w:rsidR="0048779E" w:rsidRPr="00AB46ED" w:rsidRDefault="0048779E" w:rsidP="0092248C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147A88D" wp14:editId="451A0A68">
                                    <wp:extent cx="558165" cy="735965"/>
                                    <wp:effectExtent l="19050" t="0" r="0" b="0"/>
                                    <wp:docPr id="1" name="Image 2" descr="courrier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2" descr="courrier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lum bright="100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  <wps:wsp>
                        <wps:cNvPr id="1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842" y="97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900D9" w14:textId="77777777" w:rsidR="0048779E" w:rsidRDefault="0048779E" w:rsidP="00510DD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130E01D0" wp14:editId="1B684DB9">
                                    <wp:extent cx="558165" cy="735965"/>
                                    <wp:effectExtent l="19050" t="0" r="0" b="0"/>
                                    <wp:docPr id="2" name="Image 5" descr="entretien_espace_vert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5" descr="entretien_espace_vert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lum bright="100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  <wps:wsp>
                        <wps:cNvPr id="1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842" y="112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3E9A3" w14:textId="77777777" w:rsidR="0048779E" w:rsidRDefault="0048779E" w:rsidP="00510DD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0B7A7ECA" wp14:editId="755EB0EB">
                                    <wp:extent cx="558165" cy="735965"/>
                                    <wp:effectExtent l="19050" t="0" r="0" b="0"/>
                                    <wp:docPr id="3" name="Image 9" descr="energie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9" descr="energie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lum bright="100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  <wps:wsp>
                        <wps:cNvPr id="1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919" y="82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AE1E8" w14:textId="77777777" w:rsidR="0048779E" w:rsidRDefault="0048779E" w:rsidP="002F79AD">
                              <w:pPr>
                                <w:jc w:val="lef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CB627A6" wp14:editId="031BE3F3">
                                    <wp:extent cx="558165" cy="735965"/>
                                    <wp:effectExtent l="19050" t="0" r="0" b="6985"/>
                                    <wp:docPr id="4" name="Image 3" descr="elcairag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3" descr="elcairag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  <wps:wsp>
                        <wps:cNvPr id="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919" y="97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2554E" w14:textId="77777777" w:rsidR="0048779E" w:rsidRDefault="0048779E" w:rsidP="002F79AD">
                              <w:pPr>
                                <w:jc w:val="lef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004902E" wp14:editId="2A1C29AE">
                                    <wp:extent cx="558165" cy="735965"/>
                                    <wp:effectExtent l="19050" t="0" r="0" b="6985"/>
                                    <wp:docPr id="5" name="Image 8" descr="automatism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8" descr="automatism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  <wps:wsp>
                        <wps:cNvPr id="2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919" y="112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F0784" w14:textId="77777777" w:rsidR="0048779E" w:rsidRDefault="0048779E" w:rsidP="002F79AD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42D34" id="Group 36" o:spid="_x0000_s1027" style="position:absolute;left:0;text-align:left;margin-left:405.9pt;margin-top:13.1pt;width:107.7pt;height:225pt;z-index:251657216" coordorigin="8842,8213" coordsize="2154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">
                <v:shape id="Text Box 37" o:spid="_x0000_s1028" type="#_x0000_t202" style="position:absolute;left:8842;top:82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NLsIA&#10;AADbAAAADwAAAGRycy9kb3ducmV2LnhtbERPS2sCMRC+C/6HMII3zdqWKqtRpK3Fi5SuDzwOm3F3&#10;6WayJFHXf28Kgrf5+J4zW7SmFhdyvrKsYDRMQBDnVldcKNhtV4MJCB+QNdaWScGNPCzm3c4MU22v&#10;/EuXLBQihrBPUUEZQpNK6fOSDPqhbYgjd7LOYIjQFVI7vMZwU8uXJHmXBiuODSU29FFS/pedjYLx&#10;6/EzLGm1/2L309Juf9hsT99K9XvtcgoiUBue4od7reP8N/j/JR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o0uwgAAANsAAAAPAAAAAAAAAAAAAAAAAJgCAABkcnMvZG93&#10;bnJldi54bWxQSwUGAAAAAAQABAD1AAAAhwMAAAAA&#10;" stroked="f" strokecolor="#ead6ea">
                  <v:textbox inset="0,,1mm">
                    <w:txbxContent>
                      <w:p w14:paraId="200216A3" w14:textId="77777777" w:rsidR="0048779E" w:rsidRPr="00AB46ED" w:rsidRDefault="0048779E" w:rsidP="0092248C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147A88D" wp14:editId="451A0A68">
                              <wp:extent cx="558165" cy="735965"/>
                              <wp:effectExtent l="19050" t="0" r="0" b="0"/>
                              <wp:docPr id="1" name="Image 2" descr="courri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 descr="courrie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lum bright="10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" o:spid="_x0000_s1029" type="#_x0000_t202" style="position:absolute;left:8842;top:97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otcIA&#10;AADbAAAADwAAAGRycy9kb3ducmV2LnhtbERPS2sCMRC+C/6HMII3zdrSKqtRpK3Fi5SuDzwOm3F3&#10;6WayJFHXf28Kgrf5+J4zW7SmFhdyvrKsYDRMQBDnVldcKNhtV4MJCB+QNdaWScGNPCzm3c4MU22v&#10;/EuXLBQihrBPUUEZQpNK6fOSDPqhbYgjd7LOYIjQFVI7vMZwU8uXJHmXBiuODSU29FFS/pedjYLx&#10;6/EzLGm1/2L309Juf9hsT99K9XvtcgoiUBue4od7reP8N/j/JR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ii1wgAAANsAAAAPAAAAAAAAAAAAAAAAAJgCAABkcnMvZG93&#10;bnJldi54bWxQSwUGAAAAAAQABAD1AAAAhwMAAAAA&#10;" stroked="f" strokecolor="#ead6ea">
                  <v:textbox inset="0,,1mm">
                    <w:txbxContent>
                      <w:p w14:paraId="116900D9" w14:textId="77777777" w:rsidR="0048779E" w:rsidRDefault="0048779E" w:rsidP="00510DD3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130E01D0" wp14:editId="1B684DB9">
                              <wp:extent cx="558165" cy="735965"/>
                              <wp:effectExtent l="19050" t="0" r="0" b="0"/>
                              <wp:docPr id="2" name="Image 5" descr="entretien_espace_vert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5" descr="entretien_espace_vert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lum bright="10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9" o:spid="_x0000_s1030" type="#_x0000_t202" style="position:absolute;left:8842;top:112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2wsIA&#10;AADbAAAADwAAAGRycy9kb3ducmV2LnhtbERPS2vCQBC+C/6HZYTedGMLWlI3IbSN9CKlPkqPQ3ZM&#10;gtnZsLtq+u/dgtDbfHzPWeWD6cSFnG8tK5jPEhDEldUt1wr2u3L6DMIHZI2dZVLwSx7ybDxaYart&#10;lb/osg21iCHsU1TQhNCnUvqqIYN+ZnviyB2tMxgidLXUDq8x3HTyMUkW0mDLsaHBnl4bqk7bs1Gw&#10;fPp5CwWVh3d2nwPtD9+b3XGt1MNkKF5ABBrCv/ju/tBx/gL+fokH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LbCwgAAANsAAAAPAAAAAAAAAAAAAAAAAJgCAABkcnMvZG93&#10;bnJldi54bWxQSwUGAAAAAAQABAD1AAAAhwMAAAAA&#10;" stroked="f" strokecolor="#ead6ea">
                  <v:textbox inset="0,,1mm">
                    <w:txbxContent>
                      <w:p w14:paraId="64A3E9A3" w14:textId="77777777" w:rsidR="0048779E" w:rsidRDefault="0048779E" w:rsidP="00510DD3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0B7A7ECA" wp14:editId="755EB0EB">
                              <wp:extent cx="558165" cy="735965"/>
                              <wp:effectExtent l="19050" t="0" r="0" b="0"/>
                              <wp:docPr id="3" name="Image 9" descr="energi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9" descr="energi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lum bright="10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0" o:spid="_x0000_s1031" type="#_x0000_t202" style="position:absolute;left:9919;top:82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HK8QA&#10;AADbAAAADwAAAGRycy9kb3ducmV2LnhtbESPT2sCQQzF7wW/wxDBW521Qiuro4jW0ksp9R8ew07c&#10;XdzJLDNTXb+9ORR6S3gv7/0yW3SuUVcKsfZsYDTMQBEX3tZcGtjvNs8TUDEhW2w8k4E7RVjMe08z&#10;zK2/8Q9dt6lUEsIxRwNVSm2udSwqchiHviUW7eyDwyRrKLUNeJNw1+iXLHvVDmuWhgpbWlVUXLa/&#10;zsDb+LROS9oc3jl8d7Q/HL925w9jBv1uOQWVqEv/5r/rTyv4Aiu/yAB6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hyvEAAAA2wAAAA8AAAAAAAAAAAAAAAAAmAIAAGRycy9k&#10;b3ducmV2LnhtbFBLBQYAAAAABAAEAPUAAACJAwAAAAA=&#10;" stroked="f" strokecolor="#ead6ea">
                  <v:textbox inset="0,,1mm">
                    <w:txbxContent>
                      <w:p w14:paraId="60AAE1E8" w14:textId="77777777" w:rsidR="0048779E" w:rsidRDefault="0048779E" w:rsidP="002F79AD">
                        <w:pPr>
                          <w:jc w:val="lef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4CB627A6" wp14:editId="031BE3F3">
                              <wp:extent cx="558165" cy="735965"/>
                              <wp:effectExtent l="19050" t="0" r="0" b="6985"/>
                              <wp:docPr id="4" name="Image 3" descr="elcairag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 descr="elcairag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1" o:spid="_x0000_s1032" type="#_x0000_t202" style="position:absolute;left:9919;top:97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iCMMA&#10;AADbAAAADwAAAGRycy9kb3ducmV2LnhtbESPT2sCMRTE7wW/Q3iF3jRbRS2rUaRV8SLiv+LxsXnu&#10;Lm5eliTV9dsbQehxmJnfMONpYypxJedLywo+OwkI4szqknMFh/2i/QXCB2SNlWVScCcP00nrbYyp&#10;tjfe0nUXchEh7FNUUIRQp1L6rCCDvmNr4uidrTMYonS51A5vEW4q2U2SgTRYclwosKbvgrLL7s8o&#10;GPZOP2FGi+Oc3aahw/F3vT8vlfp4b2YjEIGa8B9+tVdaQbcPzy/xB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LiCMMAAADbAAAADwAAAAAAAAAAAAAAAACYAgAAZHJzL2Rv&#10;d25yZXYueG1sUEsFBgAAAAAEAAQA9QAAAIgDAAAAAA==&#10;" stroked="f" strokecolor="#ead6ea">
                  <v:textbox inset="0,,1mm">
                    <w:txbxContent>
                      <w:p w14:paraId="7E52554E" w14:textId="77777777" w:rsidR="0048779E" w:rsidRDefault="0048779E" w:rsidP="002F79AD">
                        <w:pPr>
                          <w:jc w:val="lef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6004902E" wp14:editId="2A1C29AE">
                              <wp:extent cx="558165" cy="735965"/>
                              <wp:effectExtent l="19050" t="0" r="0" b="6985"/>
                              <wp:docPr id="5" name="Image 8" descr="automatism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8" descr="automatism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2" o:spid="_x0000_s1033" type="#_x0000_t202" style="position:absolute;left:9919;top:112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8f8MA&#10;AADbAAAADwAAAGRycy9kb3ducmV2LnhtbESPS4sCMRCE78L+h9AL3jSzCiqzRpH1gZdFfC0em0k7&#10;MzjpDEnU8d9vBMFjUVVfUeNpYypxI+dLywq+ugkI4szqknMFh/2yMwLhA7LGyjIpeJCH6eSjNcZU&#10;2ztv6bYLuYgQ9ikqKEKoUyl9VpBB37U1cfTO1hkMUbpcaof3CDeV7CXJQBosOS4UWNNPQdlldzUK&#10;hv3TPMxoeVyw2zR0OP797s8rpdqfzewbRKAmvMOv9lor6A3g+SX+AD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B8f8MAAADbAAAADwAAAAAAAAAAAAAAAACYAgAAZHJzL2Rv&#10;d25yZXYueG1sUEsFBgAAAAAEAAQA9QAAAIgDAAAAAA==&#10;" stroked="f" strokecolor="#ead6ea">
                  <v:textbox inset="0,,1mm">
                    <w:txbxContent>
                      <w:p w14:paraId="7D4F0784" w14:textId="77777777" w:rsidR="0048779E" w:rsidRDefault="0048779E" w:rsidP="002F79AD">
                        <w:pPr>
                          <w:jc w:val="lef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C65E6D" w14:textId="77777777" w:rsidR="00EA28C3" w:rsidRDefault="00EA28C3" w:rsidP="009A2592"/>
    <w:p w14:paraId="2D215942" w14:textId="77777777" w:rsidR="00EA28C3" w:rsidRDefault="00EA28C3" w:rsidP="009A2592"/>
    <w:p w14:paraId="736A14C3" w14:textId="77777777" w:rsidR="00EA28C3" w:rsidRDefault="00EA28C3" w:rsidP="009A2592"/>
    <w:p w14:paraId="47AB6A3C" w14:textId="77777777" w:rsidR="00EA28C3" w:rsidRDefault="00EA28C3" w:rsidP="009A2592"/>
    <w:p w14:paraId="16176122" w14:textId="77777777" w:rsidR="00EA28C3" w:rsidRDefault="00EA28C3" w:rsidP="009A2592"/>
    <w:p w14:paraId="19F606F5" w14:textId="77777777" w:rsidR="000C7C45" w:rsidRDefault="000C7C45" w:rsidP="009A2592"/>
    <w:p w14:paraId="0E75A1ED" w14:textId="77777777" w:rsidR="002E6DD2" w:rsidRDefault="002E6DD2" w:rsidP="009A2592"/>
    <w:p w14:paraId="51D1A80F" w14:textId="77777777" w:rsidR="002E6DD2" w:rsidRDefault="002E6DD2" w:rsidP="009A2592"/>
    <w:p w14:paraId="732932AB" w14:textId="77777777" w:rsidR="008D0F87" w:rsidRDefault="008D0F87" w:rsidP="009A2592"/>
    <w:p w14:paraId="0E89C78E" w14:textId="77777777" w:rsidR="009A2592" w:rsidRDefault="009A2592" w:rsidP="009A2592">
      <w:pPr>
        <w:sectPr w:rsidR="009A2592" w:rsidSect="00700947">
          <w:headerReference w:type="even" r:id="rId22"/>
          <w:footerReference w:type="default" r:id="rId23"/>
          <w:pgSz w:w="11906" w:h="16838"/>
          <w:pgMar w:top="1531" w:right="1134" w:bottom="1304" w:left="851" w:header="709" w:footer="709" w:gutter="0"/>
          <w:cols w:space="708"/>
          <w:docGrid w:linePitch="360"/>
        </w:sectPr>
      </w:pPr>
    </w:p>
    <w:p w14:paraId="56B948C2" w14:textId="6F08DE46" w:rsidR="001C163F" w:rsidRDefault="001C163F" w:rsidP="00700947">
      <w:pPr>
        <w:pStyle w:val="En-ttedetabledesmatires"/>
        <w:tabs>
          <w:tab w:val="clear" w:pos="426"/>
          <w:tab w:val="clear" w:pos="8789"/>
        </w:tabs>
      </w:pPr>
      <w:r>
        <w:lastRenderedPageBreak/>
        <w:t>Sommaire</w:t>
      </w:r>
    </w:p>
    <w:sdt>
      <w:sdtPr>
        <w:rPr>
          <w:b w:val="0"/>
          <w:noProof w:val="0"/>
          <w:color w:val="3D3935"/>
          <w:sz w:val="20"/>
          <w:szCs w:val="20"/>
        </w:rPr>
        <w:id w:val="188830452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51DB692" w14:textId="1F4B34D5" w:rsidR="005125C1" w:rsidRDefault="005125C1">
          <w:pPr>
            <w:pStyle w:val="En-ttedetabledesmatires"/>
          </w:pPr>
          <w:r>
            <w:t>Table des matières</w:t>
          </w:r>
        </w:p>
        <w:p w14:paraId="5EC65DCE" w14:textId="77777777" w:rsidR="00E47E03" w:rsidRDefault="005125C1">
          <w:pPr>
            <w:pStyle w:val="TM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7502464" w:history="1">
            <w:r w:rsidR="00E47E03" w:rsidRPr="00F3131E">
              <w:rPr>
                <w:rStyle w:val="Lienhypertexte"/>
              </w:rPr>
              <w:t>1.</w:t>
            </w:r>
            <w:r w:rsidR="00E47E03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fr-FR"/>
              </w:rPr>
              <w:tab/>
            </w:r>
            <w:r w:rsidR="00E47E03" w:rsidRPr="00F3131E">
              <w:rPr>
                <w:rStyle w:val="Lienhypertexte"/>
              </w:rPr>
              <w:t>Raccordement FTTH Passif</w:t>
            </w:r>
            <w:r w:rsidR="00E47E03">
              <w:rPr>
                <w:webHidden/>
              </w:rPr>
              <w:tab/>
            </w:r>
            <w:r w:rsidR="00E47E03">
              <w:rPr>
                <w:webHidden/>
              </w:rPr>
              <w:fldChar w:fldCharType="begin"/>
            </w:r>
            <w:r w:rsidR="00E47E03">
              <w:rPr>
                <w:webHidden/>
              </w:rPr>
              <w:instrText xml:space="preserve"> PAGEREF _Toc507502464 \h </w:instrText>
            </w:r>
            <w:r w:rsidR="00E47E03">
              <w:rPr>
                <w:webHidden/>
              </w:rPr>
            </w:r>
            <w:r w:rsidR="00E47E03">
              <w:rPr>
                <w:webHidden/>
              </w:rPr>
              <w:fldChar w:fldCharType="separate"/>
            </w:r>
            <w:r w:rsidR="006E2E2D">
              <w:rPr>
                <w:webHidden/>
              </w:rPr>
              <w:t>4</w:t>
            </w:r>
            <w:r w:rsidR="00E47E03">
              <w:rPr>
                <w:webHidden/>
              </w:rPr>
              <w:fldChar w:fldCharType="end"/>
            </w:r>
          </w:hyperlink>
        </w:p>
        <w:p w14:paraId="7B098C3D" w14:textId="77777777" w:rsidR="00E47E03" w:rsidRDefault="00EB5ABF">
          <w:pPr>
            <w:pStyle w:val="TM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fr-FR"/>
            </w:rPr>
          </w:pPr>
          <w:hyperlink w:anchor="_Toc507502465" w:history="1">
            <w:r w:rsidR="00E47E03" w:rsidRPr="00F3131E">
              <w:rPr>
                <w:rStyle w:val="Lienhypertexte"/>
              </w:rPr>
              <w:t>2.</w:t>
            </w:r>
            <w:r w:rsidR="00E47E03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fr-FR"/>
              </w:rPr>
              <w:tab/>
            </w:r>
            <w:r w:rsidR="00E47E03" w:rsidRPr="00F3131E">
              <w:rPr>
                <w:rStyle w:val="Lienhypertexte"/>
              </w:rPr>
              <w:t>Brassage au PM</w:t>
            </w:r>
            <w:r w:rsidR="00E47E03">
              <w:rPr>
                <w:webHidden/>
              </w:rPr>
              <w:tab/>
            </w:r>
            <w:r w:rsidR="00E47E03">
              <w:rPr>
                <w:webHidden/>
              </w:rPr>
              <w:fldChar w:fldCharType="begin"/>
            </w:r>
            <w:r w:rsidR="00E47E03">
              <w:rPr>
                <w:webHidden/>
              </w:rPr>
              <w:instrText xml:space="preserve"> PAGEREF _Toc507502465 \h </w:instrText>
            </w:r>
            <w:r w:rsidR="00E47E03">
              <w:rPr>
                <w:webHidden/>
              </w:rPr>
            </w:r>
            <w:r w:rsidR="00E47E03">
              <w:rPr>
                <w:webHidden/>
              </w:rPr>
              <w:fldChar w:fldCharType="separate"/>
            </w:r>
            <w:r w:rsidR="006E2E2D">
              <w:rPr>
                <w:webHidden/>
              </w:rPr>
              <w:t>5</w:t>
            </w:r>
            <w:r w:rsidR="00E47E03">
              <w:rPr>
                <w:webHidden/>
              </w:rPr>
              <w:fldChar w:fldCharType="end"/>
            </w:r>
          </w:hyperlink>
        </w:p>
        <w:p w14:paraId="6FF1ED7B" w14:textId="7EE5A338" w:rsidR="005125C1" w:rsidRDefault="005125C1">
          <w:r>
            <w:rPr>
              <w:b/>
              <w:bCs/>
            </w:rPr>
            <w:fldChar w:fldCharType="end"/>
          </w:r>
        </w:p>
      </w:sdtContent>
    </w:sdt>
    <w:p w14:paraId="773F684B" w14:textId="74B56443" w:rsidR="001C6793" w:rsidRDefault="00353DAC" w:rsidP="00070FDB">
      <w:pPr>
        <w:pStyle w:val="TM1"/>
        <w:rPr>
          <w:rFonts w:asciiTheme="minorHAnsi" w:eastAsiaTheme="minorEastAsia" w:hAnsiTheme="minorHAnsi" w:cstheme="minorBidi"/>
          <w:color w:val="auto"/>
          <w:lang w:eastAsia="fr-FR"/>
        </w:rPr>
      </w:pPr>
      <w:r>
        <w:rPr>
          <w:color w:val="009E9C"/>
        </w:rPr>
        <w:fldChar w:fldCharType="begin"/>
      </w:r>
      <w:r w:rsidR="001C163F">
        <w:instrText xml:space="preserve"> TOC \o "1-5" \h \z \u </w:instrText>
      </w:r>
      <w:r>
        <w:rPr>
          <w:color w:val="009E9C"/>
        </w:rPr>
        <w:fldChar w:fldCharType="separate"/>
      </w:r>
    </w:p>
    <w:p w14:paraId="069CB900" w14:textId="77777777" w:rsidR="008744E5" w:rsidRDefault="00353DAC" w:rsidP="008744E5">
      <w:pPr>
        <w:rPr>
          <w:rFonts w:ascii="Helvetica45Light" w:eastAsiaTheme="minorHAnsi" w:hAnsi="Helvetica45Light" w:cs="Helvetica45Light"/>
        </w:rPr>
      </w:pPr>
      <w:r>
        <w:rPr>
          <w:noProof/>
          <w:color w:val="005397"/>
          <w:sz w:val="24"/>
          <w:szCs w:val="32"/>
        </w:rPr>
        <w:fldChar w:fldCharType="end"/>
      </w:r>
      <w:r w:rsidR="008744E5" w:rsidRPr="008744E5">
        <w:rPr>
          <w:rFonts w:ascii="Helvetica45Light" w:eastAsiaTheme="minorHAnsi" w:hAnsi="Helvetica45Light" w:cs="Helvetica45Light"/>
        </w:rPr>
        <w:t xml:space="preserve"> </w:t>
      </w:r>
    </w:p>
    <w:p w14:paraId="3EBF58AE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4DB9EECA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710AA494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4058C2DE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2838974A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1E10C727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04B4F1C6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2CABDACC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57F5A1D8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054EBE3A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38E479FB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302873E4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1AF2C646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6EAD3A1A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069AED03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00833F6C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4624AF9B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0871AEF2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0C512C7F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2124A88E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16630DB4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71117C1E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46D380E9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3B0547C8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549F9507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0925116D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6E1A3AF1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7F54202A" w14:textId="77777777" w:rsidR="008744E5" w:rsidRDefault="008744E5" w:rsidP="008744E5">
      <w:pPr>
        <w:rPr>
          <w:rFonts w:ascii="Helvetica45Light" w:eastAsiaTheme="minorHAnsi" w:hAnsi="Helvetica45Light" w:cs="Helvetica45Light"/>
        </w:rPr>
      </w:pPr>
    </w:p>
    <w:p w14:paraId="21F0280D" w14:textId="630D7E8E" w:rsidR="007B0621" w:rsidRPr="008744E5" w:rsidRDefault="007B0621" w:rsidP="005960EA">
      <w:pPr>
        <w:rPr>
          <w:rFonts w:eastAsiaTheme="minorHAnsi"/>
        </w:rPr>
        <w:sectPr w:rsidR="007B0621" w:rsidRPr="008744E5" w:rsidSect="00C24131">
          <w:headerReference w:type="even" r:id="rId24"/>
          <w:headerReference w:type="default" r:id="rId25"/>
          <w:footerReference w:type="default" r:id="rId26"/>
          <w:headerReference w:type="first" r:id="rId27"/>
          <w:footerReference w:type="first" r:id="rId28"/>
          <w:pgSz w:w="11907" w:h="16840" w:code="9"/>
          <w:pgMar w:top="1560" w:right="1134" w:bottom="1134" w:left="1418" w:header="720" w:footer="651" w:gutter="0"/>
          <w:cols w:space="720"/>
          <w:titlePg/>
        </w:sectPr>
      </w:pPr>
    </w:p>
    <w:p w14:paraId="5279891B" w14:textId="77777777" w:rsidR="008744E5" w:rsidRPr="008744E5" w:rsidRDefault="008744E5" w:rsidP="008744E5">
      <w:pPr>
        <w:rPr>
          <w:rFonts w:eastAsiaTheme="minorHAnsi"/>
        </w:rPr>
      </w:pPr>
      <w:bookmarkStart w:id="0" w:name="_Toc480826591"/>
      <w:bookmarkStart w:id="1" w:name="_Toc407804168"/>
      <w:bookmarkStart w:id="2" w:name="_Toc420488510"/>
      <w:bookmarkStart w:id="3" w:name="_Toc426983619"/>
      <w:bookmarkStart w:id="4" w:name="_Ref466885160"/>
      <w:bookmarkStart w:id="5" w:name="_Toc469390415"/>
      <w:bookmarkStart w:id="6" w:name="_Toc205024485"/>
      <w:bookmarkStart w:id="7" w:name="_Toc329180510"/>
      <w:bookmarkStart w:id="8" w:name="_Toc370910238"/>
      <w:bookmarkStart w:id="9" w:name="_Toc375212990"/>
      <w:bookmarkStart w:id="10" w:name="_Toc390762487"/>
      <w:bookmarkStart w:id="11" w:name="_Toc135469628"/>
      <w:bookmarkStart w:id="12" w:name="_Toc370324966"/>
      <w:bookmarkStart w:id="13" w:name="_Toc356371018"/>
      <w:bookmarkStart w:id="14" w:name="_Toc355099329"/>
      <w:bookmarkStart w:id="15" w:name="_Toc245465226"/>
      <w:bookmarkStart w:id="16" w:name="_Toc388973097"/>
      <w:bookmarkStart w:id="17" w:name="_Toc381699549"/>
      <w:bookmarkStart w:id="18" w:name="_Toc381699550"/>
      <w:bookmarkStart w:id="19" w:name="_Toc358874850"/>
      <w:bookmarkStart w:id="20" w:name="_Toc345692430"/>
      <w:r w:rsidRPr="008744E5">
        <w:rPr>
          <w:rFonts w:eastAsiaTheme="minorHAnsi"/>
        </w:rPr>
        <w:t>Conformément à l’article 3 des Conditions Particulières, la présente annexe n’est pas modifiable unilatéralement, sauf dans les conditions prévues aux Conditions Particulières.</w:t>
      </w:r>
    </w:p>
    <w:p w14:paraId="1B8DB165" w14:textId="77777777" w:rsidR="008744E5" w:rsidRPr="008744E5" w:rsidRDefault="008744E5" w:rsidP="008744E5">
      <w:pPr>
        <w:rPr>
          <w:rFonts w:eastAsiaTheme="minorHAnsi"/>
        </w:rPr>
      </w:pPr>
    </w:p>
    <w:p w14:paraId="25DB2857" w14:textId="77777777" w:rsidR="008744E5" w:rsidRPr="008744E5" w:rsidRDefault="008744E5" w:rsidP="008744E5">
      <w:pPr>
        <w:rPr>
          <w:rFonts w:eastAsiaTheme="minorHAnsi"/>
        </w:rPr>
      </w:pPr>
      <w:r w:rsidRPr="008744E5">
        <w:rPr>
          <w:rFonts w:eastAsiaTheme="minorHAnsi"/>
        </w:rPr>
        <w:t>Tous les tarifs annoncés dans l’annexe sont Hors Taxe et sur la base des droits et redevances connus à la date de publication de la présente annexe.</w:t>
      </w:r>
    </w:p>
    <w:p w14:paraId="63A7515E" w14:textId="77777777" w:rsidR="008744E5" w:rsidRPr="008744E5" w:rsidRDefault="008744E5" w:rsidP="008744E5">
      <w:pPr>
        <w:rPr>
          <w:rFonts w:eastAsiaTheme="minorHAnsi"/>
        </w:rPr>
      </w:pPr>
    </w:p>
    <w:p w14:paraId="54C5FE0A" w14:textId="24E97318" w:rsidR="008744E5" w:rsidRPr="008744E5" w:rsidRDefault="008744E5" w:rsidP="008744E5">
      <w:r w:rsidRPr="008744E5">
        <w:rPr>
          <w:rFonts w:eastAsiaTheme="minorHAnsi"/>
        </w:rPr>
        <w:t>La tarification de référence du contrat de prestations dépend du type de raccordement d’une part et de la Mandante d’autre part selon la grille ci-dessous </w:t>
      </w:r>
    </w:p>
    <w:p w14:paraId="63D23A64" w14:textId="3AA14F88" w:rsidR="008744E5" w:rsidRDefault="008744E5" w:rsidP="00C96979">
      <w:pPr>
        <w:pStyle w:val="Titre1"/>
      </w:pPr>
      <w:bookmarkStart w:id="21" w:name="_Toc507502464"/>
      <w:r>
        <w:t>Raccordement FTTH Passif</w:t>
      </w:r>
      <w:bookmarkEnd w:id="21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20"/>
        <w:gridCol w:w="1200"/>
        <w:gridCol w:w="1200"/>
        <w:gridCol w:w="1200"/>
        <w:gridCol w:w="1200"/>
      </w:tblGrid>
      <w:tr w:rsidR="0005167F" w:rsidRPr="003E246A" w14:paraId="3AB7BBA2" w14:textId="77777777" w:rsidTr="0074070D">
        <w:trPr>
          <w:trHeight w:val="300"/>
        </w:trPr>
        <w:tc>
          <w:tcPr>
            <w:tcW w:w="3220" w:type="dxa"/>
            <w:noWrap/>
            <w:hideMark/>
          </w:tcPr>
          <w:p w14:paraId="7F2F6AD3" w14:textId="77777777" w:rsidR="0005167F" w:rsidRPr="00E2046F" w:rsidRDefault="0005167F" w:rsidP="0074070D">
            <w:pPr>
              <w:jc w:val="center"/>
              <w:rPr>
                <w:rFonts w:ascii="Helvetica45Light" w:hAnsi="Helvetica45Light" w:cs="Helvetica45Light"/>
                <w:b/>
              </w:rPr>
            </w:pPr>
            <w:r w:rsidRPr="00E2046F">
              <w:rPr>
                <w:rFonts w:ascii="Helvetica45Light" w:hAnsi="Helvetica45Light" w:cs="Helvetica45Light"/>
                <w:b/>
              </w:rPr>
              <w:t>Mandante</w:t>
            </w:r>
          </w:p>
        </w:tc>
        <w:tc>
          <w:tcPr>
            <w:tcW w:w="1200" w:type="dxa"/>
            <w:hideMark/>
          </w:tcPr>
          <w:p w14:paraId="5922110B" w14:textId="77777777" w:rsidR="0005167F" w:rsidRPr="003E246A" w:rsidRDefault="0005167F" w:rsidP="0074070D">
            <w:pPr>
              <w:jc w:val="center"/>
              <w:rPr>
                <w:rFonts w:ascii="Helvetica45Light" w:hAnsi="Helvetica45Light" w:cs="Helvetica45Light"/>
              </w:rPr>
            </w:pPr>
            <w:r w:rsidRPr="003E246A">
              <w:rPr>
                <w:rFonts w:ascii="Helvetica45Light" w:hAnsi="Helvetica45Light" w:cs="Helvetica45Light"/>
              </w:rPr>
              <w:t>Immeuble</w:t>
            </w:r>
          </w:p>
        </w:tc>
        <w:tc>
          <w:tcPr>
            <w:tcW w:w="1200" w:type="dxa"/>
            <w:hideMark/>
          </w:tcPr>
          <w:p w14:paraId="0AF4BE86" w14:textId="77777777" w:rsidR="0005167F" w:rsidRPr="003E246A" w:rsidRDefault="0005167F" w:rsidP="0074070D">
            <w:pPr>
              <w:jc w:val="center"/>
              <w:rPr>
                <w:rFonts w:ascii="Helvetica45Light" w:hAnsi="Helvetica45Light" w:cs="Helvetica45Light"/>
              </w:rPr>
            </w:pPr>
            <w:r w:rsidRPr="003E246A">
              <w:rPr>
                <w:rFonts w:ascii="Helvetica45Light" w:hAnsi="Helvetica45Light" w:cs="Helvetica45Light"/>
              </w:rPr>
              <w:t>Souterrain</w:t>
            </w:r>
          </w:p>
        </w:tc>
        <w:tc>
          <w:tcPr>
            <w:tcW w:w="1200" w:type="dxa"/>
            <w:hideMark/>
          </w:tcPr>
          <w:p w14:paraId="6A3DC0E4" w14:textId="77777777" w:rsidR="0005167F" w:rsidRPr="003E246A" w:rsidRDefault="0005167F" w:rsidP="0074070D">
            <w:pPr>
              <w:jc w:val="center"/>
              <w:rPr>
                <w:rFonts w:ascii="Helvetica45Light" w:hAnsi="Helvetica45Light" w:cs="Helvetica45Light"/>
              </w:rPr>
            </w:pPr>
            <w:r w:rsidRPr="003E246A">
              <w:rPr>
                <w:rFonts w:ascii="Helvetica45Light" w:hAnsi="Helvetica45Light" w:cs="Helvetica45Light"/>
              </w:rPr>
              <w:t>Façade</w:t>
            </w:r>
          </w:p>
        </w:tc>
        <w:tc>
          <w:tcPr>
            <w:tcW w:w="1200" w:type="dxa"/>
            <w:hideMark/>
          </w:tcPr>
          <w:p w14:paraId="5E1DDD18" w14:textId="77777777" w:rsidR="0005167F" w:rsidRPr="003E246A" w:rsidRDefault="0005167F" w:rsidP="0074070D">
            <w:pPr>
              <w:jc w:val="center"/>
              <w:rPr>
                <w:rFonts w:ascii="Helvetica45Light" w:hAnsi="Helvetica45Light" w:cs="Helvetica45Light"/>
              </w:rPr>
            </w:pPr>
            <w:r w:rsidRPr="003E246A">
              <w:rPr>
                <w:rFonts w:ascii="Helvetica45Light" w:hAnsi="Helvetica45Light" w:cs="Helvetica45Light"/>
              </w:rPr>
              <w:t>Aérien</w:t>
            </w:r>
          </w:p>
        </w:tc>
      </w:tr>
      <w:tr w:rsidR="00875C52" w:rsidRPr="003E246A" w14:paraId="2B8027D5" w14:textId="77777777" w:rsidTr="0074070D">
        <w:trPr>
          <w:trHeight w:val="346"/>
        </w:trPr>
        <w:tc>
          <w:tcPr>
            <w:tcW w:w="3220" w:type="dxa"/>
            <w:noWrap/>
            <w:vAlign w:val="center"/>
          </w:tcPr>
          <w:p w14:paraId="533DC00B" w14:textId="6E84DDDC" w:rsidR="00875C52" w:rsidRDefault="00875C52" w:rsidP="00A90DF3">
            <w:pPr>
              <w:jc w:val="left"/>
              <w:rPr>
                <w:rFonts w:ascii="Helvetica45Light" w:eastAsiaTheme="minorHAnsi" w:hAnsi="Helvetica45Light" w:cs="Helvetica45Light"/>
                <w:bCs/>
              </w:rPr>
            </w:pPr>
            <w:r>
              <w:rPr>
                <w:rFonts w:ascii="Helvetica45Light" w:eastAsiaTheme="minorHAnsi" w:hAnsi="Helvetica45Light" w:cs="Helvetica45Light"/>
                <w:bCs/>
              </w:rPr>
              <w:t>LA FIBRE PALOISE</w:t>
            </w:r>
          </w:p>
        </w:tc>
        <w:tc>
          <w:tcPr>
            <w:tcW w:w="1200" w:type="dxa"/>
            <w:vAlign w:val="center"/>
          </w:tcPr>
          <w:p w14:paraId="02FD4935" w14:textId="3C8F6AAC" w:rsidR="00875C52" w:rsidRDefault="008B5430" w:rsidP="00A90DF3">
            <w:pPr>
              <w:jc w:val="center"/>
              <w:rPr>
                <w:rFonts w:ascii="Helvetica45Light" w:eastAsiaTheme="minorHAnsi" w:hAnsi="Helvetica45Light" w:cs="Helvetica45Light"/>
              </w:rPr>
            </w:pPr>
            <w:r>
              <w:rPr>
                <w:rFonts w:ascii="Helvetica45Light" w:eastAsiaTheme="minorHAnsi" w:hAnsi="Helvetica45Light" w:cs="Helvetica45Light"/>
              </w:rPr>
              <w:t>108,00</w:t>
            </w:r>
            <w:r w:rsidR="00875C52">
              <w:rPr>
                <w:rFonts w:ascii="Helvetica45Light" w:eastAsiaTheme="minorHAnsi" w:hAnsi="Helvetica45Light" w:cs="Helvetica45Light"/>
              </w:rPr>
              <w:t xml:space="preserve"> €</w:t>
            </w:r>
          </w:p>
        </w:tc>
        <w:tc>
          <w:tcPr>
            <w:tcW w:w="1200" w:type="dxa"/>
            <w:vAlign w:val="center"/>
          </w:tcPr>
          <w:p w14:paraId="49EE163F" w14:textId="64FC0CBE" w:rsidR="00875C52" w:rsidRDefault="00875C52" w:rsidP="008B5430">
            <w:pPr>
              <w:jc w:val="center"/>
              <w:rPr>
                <w:rFonts w:ascii="Helvetica45Light" w:eastAsiaTheme="minorHAnsi" w:hAnsi="Helvetica45Light" w:cs="Helvetica45Light"/>
              </w:rPr>
            </w:pPr>
            <w:r>
              <w:rPr>
                <w:rFonts w:ascii="Helvetica45Light" w:eastAsiaTheme="minorHAnsi" w:hAnsi="Helvetica45Light" w:cs="Helvetica45Light"/>
              </w:rPr>
              <w:t>2</w:t>
            </w:r>
            <w:r w:rsidR="008B5430">
              <w:rPr>
                <w:rFonts w:ascii="Helvetica45Light" w:eastAsiaTheme="minorHAnsi" w:hAnsi="Helvetica45Light" w:cs="Helvetica45Light"/>
              </w:rPr>
              <w:t>35</w:t>
            </w:r>
            <w:r>
              <w:rPr>
                <w:rFonts w:ascii="Helvetica45Light" w:eastAsiaTheme="minorHAnsi" w:hAnsi="Helvetica45Light" w:cs="Helvetica45Light"/>
              </w:rPr>
              <w:t>,00 €</w:t>
            </w:r>
          </w:p>
        </w:tc>
        <w:tc>
          <w:tcPr>
            <w:tcW w:w="1200" w:type="dxa"/>
            <w:vAlign w:val="center"/>
          </w:tcPr>
          <w:p w14:paraId="4DD85E3B" w14:textId="3481C112" w:rsidR="00875C52" w:rsidRDefault="008B5430" w:rsidP="00A90DF3">
            <w:pPr>
              <w:jc w:val="center"/>
              <w:rPr>
                <w:rFonts w:ascii="Helvetica45Light" w:eastAsiaTheme="minorHAnsi" w:hAnsi="Helvetica45Light" w:cs="Helvetica45Light"/>
              </w:rPr>
            </w:pPr>
            <w:r>
              <w:rPr>
                <w:rFonts w:ascii="Helvetica45Light" w:eastAsiaTheme="minorHAnsi" w:hAnsi="Helvetica45Light" w:cs="Helvetica45Light"/>
              </w:rPr>
              <w:t>275</w:t>
            </w:r>
            <w:r w:rsidR="00875C52">
              <w:rPr>
                <w:rFonts w:ascii="Helvetica45Light" w:eastAsiaTheme="minorHAnsi" w:hAnsi="Helvetica45Light" w:cs="Helvetica45Light"/>
              </w:rPr>
              <w:t>,00 €</w:t>
            </w:r>
          </w:p>
        </w:tc>
        <w:tc>
          <w:tcPr>
            <w:tcW w:w="1200" w:type="dxa"/>
            <w:vAlign w:val="center"/>
          </w:tcPr>
          <w:p w14:paraId="00A3EB22" w14:textId="70D8A687" w:rsidR="00875C52" w:rsidRDefault="008B5430" w:rsidP="00A90DF3">
            <w:pPr>
              <w:jc w:val="center"/>
              <w:rPr>
                <w:rFonts w:ascii="Helvetica45Light" w:eastAsiaTheme="minorHAnsi" w:hAnsi="Helvetica45Light" w:cs="Helvetica45Light"/>
              </w:rPr>
            </w:pPr>
            <w:r>
              <w:rPr>
                <w:rFonts w:ascii="Helvetica45Light" w:eastAsiaTheme="minorHAnsi" w:hAnsi="Helvetica45Light" w:cs="Helvetica45Light"/>
              </w:rPr>
              <w:t>309</w:t>
            </w:r>
            <w:r w:rsidR="00875C52">
              <w:rPr>
                <w:rFonts w:ascii="Helvetica45Light" w:eastAsiaTheme="minorHAnsi" w:hAnsi="Helvetica45Light" w:cs="Helvetica45Light"/>
              </w:rPr>
              <w:t>,00 €</w:t>
            </w:r>
          </w:p>
        </w:tc>
      </w:tr>
    </w:tbl>
    <w:p w14:paraId="05E537C3" w14:textId="77777777" w:rsidR="008744E5" w:rsidRPr="008744E5" w:rsidRDefault="008744E5" w:rsidP="008744E5"/>
    <w:p w14:paraId="29F1A9AE" w14:textId="7FC22EEE" w:rsidR="00C96979" w:rsidRDefault="008744E5" w:rsidP="00C96979">
      <w:pPr>
        <w:pStyle w:val="Titre1"/>
      </w:pPr>
      <w:bookmarkStart w:id="22" w:name="_Toc507502465"/>
      <w:bookmarkEnd w:id="0"/>
      <w:r>
        <w:t>Brassage au PM</w:t>
      </w:r>
      <w:bookmarkEnd w:id="22"/>
    </w:p>
    <w:p w14:paraId="1CBC52D3" w14:textId="77777777" w:rsidR="008744E5" w:rsidRDefault="008744E5" w:rsidP="008744E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20"/>
        <w:gridCol w:w="1200"/>
      </w:tblGrid>
      <w:tr w:rsidR="0005167F" w:rsidRPr="003E246A" w14:paraId="247572B9" w14:textId="77777777" w:rsidTr="0074070D">
        <w:trPr>
          <w:trHeight w:val="300"/>
        </w:trPr>
        <w:tc>
          <w:tcPr>
            <w:tcW w:w="3220" w:type="dxa"/>
            <w:noWrap/>
            <w:hideMark/>
          </w:tcPr>
          <w:p w14:paraId="272640A0" w14:textId="77777777" w:rsidR="0005167F" w:rsidRPr="00E2046F" w:rsidRDefault="0005167F" w:rsidP="0074070D">
            <w:pPr>
              <w:jc w:val="center"/>
              <w:rPr>
                <w:rFonts w:ascii="Helvetica45Light" w:hAnsi="Helvetica45Light" w:cs="Helvetica45Light"/>
                <w:b/>
              </w:rPr>
            </w:pPr>
            <w:r w:rsidRPr="00E2046F">
              <w:rPr>
                <w:rFonts w:ascii="Helvetica45Light" w:hAnsi="Helvetica45Light" w:cs="Helvetica45Light"/>
                <w:b/>
              </w:rPr>
              <w:t>Mandante</w:t>
            </w:r>
          </w:p>
        </w:tc>
        <w:tc>
          <w:tcPr>
            <w:tcW w:w="1200" w:type="dxa"/>
            <w:hideMark/>
          </w:tcPr>
          <w:p w14:paraId="0189F480" w14:textId="77777777" w:rsidR="0005167F" w:rsidRPr="003E246A" w:rsidRDefault="0005167F" w:rsidP="0074070D">
            <w:pPr>
              <w:jc w:val="center"/>
              <w:rPr>
                <w:rFonts w:ascii="Helvetica45Light" w:hAnsi="Helvetica45Light" w:cs="Helvetica45Light"/>
              </w:rPr>
            </w:pPr>
            <w:r>
              <w:rPr>
                <w:rFonts w:ascii="Helvetica45Light" w:hAnsi="Helvetica45Light" w:cs="Helvetica45Light"/>
              </w:rPr>
              <w:t>Prix unitaire</w:t>
            </w:r>
          </w:p>
        </w:tc>
      </w:tr>
      <w:tr w:rsidR="00875C52" w:rsidRPr="003E246A" w14:paraId="7E163D0C" w14:textId="77777777" w:rsidTr="0074070D">
        <w:trPr>
          <w:trHeight w:val="300"/>
        </w:trPr>
        <w:tc>
          <w:tcPr>
            <w:tcW w:w="3220" w:type="dxa"/>
            <w:noWrap/>
            <w:vAlign w:val="center"/>
          </w:tcPr>
          <w:p w14:paraId="6F241F46" w14:textId="3630EBE6" w:rsidR="00875C52" w:rsidRDefault="00875C52" w:rsidP="0074070D">
            <w:pPr>
              <w:jc w:val="left"/>
              <w:rPr>
                <w:rFonts w:ascii="Helvetica45Light" w:eastAsiaTheme="minorHAnsi" w:hAnsi="Helvetica45Light" w:cs="Helvetica45Light"/>
                <w:bCs/>
              </w:rPr>
            </w:pPr>
            <w:r>
              <w:rPr>
                <w:rFonts w:ascii="Helvetica45Light" w:eastAsiaTheme="minorHAnsi" w:hAnsi="Helvetica45Light" w:cs="Helvetica45Light"/>
                <w:bCs/>
              </w:rPr>
              <w:t>LA FIBRE PALOISE</w:t>
            </w:r>
          </w:p>
        </w:tc>
        <w:tc>
          <w:tcPr>
            <w:tcW w:w="1200" w:type="dxa"/>
            <w:vAlign w:val="center"/>
          </w:tcPr>
          <w:p w14:paraId="57D0BE02" w14:textId="0DD697D2" w:rsidR="00875C52" w:rsidRDefault="00875C52" w:rsidP="0074070D">
            <w:pPr>
              <w:jc w:val="center"/>
              <w:rPr>
                <w:rFonts w:ascii="Helvetica45Light" w:eastAsiaTheme="minorHAnsi" w:hAnsi="Helvetica45Light" w:cs="Helvetica45Light"/>
              </w:rPr>
            </w:pPr>
            <w:r>
              <w:rPr>
                <w:rFonts w:ascii="Helvetica45Light" w:eastAsiaTheme="minorHAnsi" w:hAnsi="Helvetica45Light" w:cs="Helvetica45Light"/>
              </w:rPr>
              <w:t>45,00 €</w:t>
            </w:r>
          </w:p>
        </w:tc>
      </w:tr>
    </w:tbl>
    <w:p w14:paraId="578F6F33" w14:textId="77777777" w:rsidR="008744E5" w:rsidRPr="008744E5" w:rsidRDefault="008744E5" w:rsidP="008744E5">
      <w:bookmarkStart w:id="23" w:name="_GoBack"/>
      <w:bookmarkEnd w:id="23"/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p w14:paraId="5A0AA6F2" w14:textId="098415D9" w:rsidR="00425EFF" w:rsidRPr="00AB53C4" w:rsidRDefault="00425EFF" w:rsidP="00425EFF">
      <w:pPr>
        <w:rPr>
          <w:sz w:val="22"/>
          <w:szCs w:val="22"/>
        </w:rPr>
      </w:pPr>
    </w:p>
    <w:sectPr w:rsidR="00425EFF" w:rsidRPr="00AB53C4" w:rsidSect="001D10F4">
      <w:headerReference w:type="even" r:id="rId29"/>
      <w:headerReference w:type="default" r:id="rId30"/>
      <w:footerReference w:type="default" r:id="rId31"/>
      <w:headerReference w:type="first" r:id="rId32"/>
      <w:pgSz w:w="11906" w:h="16838"/>
      <w:pgMar w:top="2127" w:right="1191" w:bottom="1418" w:left="204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791E69" w14:textId="77777777" w:rsidR="00DC4AE2" w:rsidRPr="00BA6CEF" w:rsidRDefault="00DC4AE2" w:rsidP="00DD7DB9">
      <w:pPr>
        <w:spacing w:before="0" w:after="0"/>
      </w:pPr>
      <w:r>
        <w:separator/>
      </w:r>
    </w:p>
  </w:endnote>
  <w:endnote w:type="continuationSeparator" w:id="0">
    <w:p w14:paraId="5622FB92" w14:textId="77777777" w:rsidR="00DC4AE2" w:rsidRPr="00BA6CEF" w:rsidRDefault="00DC4AE2" w:rsidP="00DD7DB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Gras">
    <w:panose1 w:val="020B0704020202020204"/>
    <w:charset w:val="00"/>
    <w:family w:val="roman"/>
    <w:notTrueType/>
    <w:pitch w:val="default"/>
  </w:font>
  <w:font w:name="WenQuanYi Micro Hei">
    <w:altName w:val="MS Mincho"/>
    <w:charset w:val="80"/>
    <w:family w:val="auto"/>
    <w:pitch w:val="variable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45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46072" w14:textId="2157A1A6" w:rsidR="0048779E" w:rsidRPr="00E9452D" w:rsidRDefault="00180A6D" w:rsidP="00526A6F">
    <w:pPr>
      <w:pStyle w:val="Pieddepage"/>
      <w:jc w:val="center"/>
    </w:pPr>
    <w:r w:rsidRPr="00E048F6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39E12B9B" wp14:editId="092084F2">
          <wp:simplePos x="0" y="0"/>
          <wp:positionH relativeFrom="page">
            <wp:align>center</wp:align>
          </wp:positionH>
          <wp:positionV relativeFrom="margin">
            <wp:posOffset>9117330</wp:posOffset>
          </wp:positionV>
          <wp:extent cx="1442063" cy="283780"/>
          <wp:effectExtent l="0" t="0" r="6350" b="2540"/>
          <wp:wrapSquare wrapText="bothSides"/>
          <wp:docPr id="238" name="Image 248" descr="Z:\Axione-All\Elisa\Logothèque\Logos DSP\Logos LOTIM Télécom\LOTIM-VALI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8" descr="Z:\Axione-All\Elisa\Logothèque\Logos DSP\Logos LOTIM Télécom\LOTIM-VALIDE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2063" cy="283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5FBCB" w14:textId="77777777" w:rsidR="0048779E" w:rsidRPr="00486141" w:rsidRDefault="0048779E" w:rsidP="0048614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4DD45" w14:textId="77777777" w:rsidR="0048779E" w:rsidRPr="00486141" w:rsidRDefault="0048779E" w:rsidP="00486141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C5F7D9" w14:textId="77777777" w:rsidR="0048779E" w:rsidRDefault="0048779E" w:rsidP="00E40D5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B44CE" w14:textId="77777777" w:rsidR="00DC4AE2" w:rsidRPr="00BA6CEF" w:rsidRDefault="00DC4AE2" w:rsidP="00DD7DB9">
      <w:pPr>
        <w:spacing w:before="0" w:after="0"/>
      </w:pPr>
      <w:r>
        <w:separator/>
      </w:r>
    </w:p>
  </w:footnote>
  <w:footnote w:type="continuationSeparator" w:id="0">
    <w:p w14:paraId="5EB33AAA" w14:textId="77777777" w:rsidR="00DC4AE2" w:rsidRPr="00BA6CEF" w:rsidRDefault="00DC4AE2" w:rsidP="00DD7DB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E00CD" w14:textId="247C009A" w:rsidR="0048779E" w:rsidRPr="008341CB" w:rsidRDefault="0048779E" w:rsidP="008341CB">
    <w:pPr>
      <w:pBdr>
        <w:top w:val="single" w:sz="4" w:space="7" w:color="A31781"/>
        <w:bottom w:val="single" w:sz="4" w:space="8" w:color="A31781"/>
      </w:pBdr>
      <w:ind w:right="736"/>
      <w:jc w:val="left"/>
      <w:rPr>
        <w:color w:val="A31781"/>
      </w:rPr>
    </w:pPr>
    <w:r w:rsidRPr="001F74C8">
      <w:rPr>
        <w:color w:val="A31781"/>
        <w:sz w:val="36"/>
        <w:szCs w:val="36"/>
      </w:rPr>
      <w:fldChar w:fldCharType="begin"/>
    </w:r>
    <w:r w:rsidRPr="001F74C8">
      <w:rPr>
        <w:color w:val="A31781"/>
        <w:sz w:val="36"/>
        <w:szCs w:val="36"/>
      </w:rPr>
      <w:instrText xml:space="preserve"> PAGE    \#00 MERGEFORMAT</w:instrText>
    </w:r>
    <w:r w:rsidRPr="001F74C8">
      <w:rPr>
        <w:color w:val="A31781"/>
        <w:sz w:val="36"/>
        <w:szCs w:val="36"/>
      </w:rPr>
      <w:fldChar w:fldCharType="separate"/>
    </w:r>
    <w:r>
      <w:rPr>
        <w:noProof/>
        <w:color w:val="A31781"/>
        <w:sz w:val="36"/>
        <w:szCs w:val="36"/>
      </w:rPr>
      <w:t>08</w:t>
    </w:r>
    <w:r w:rsidRPr="001F74C8">
      <w:rPr>
        <w:color w:val="A31781"/>
        <w:sz w:val="36"/>
        <w:szCs w:val="36"/>
      </w:rPr>
      <w:fldChar w:fldCharType="end"/>
    </w:r>
    <w:r>
      <w:rPr>
        <w:color w:val="A31781"/>
        <w:sz w:val="36"/>
        <w:szCs w:val="36"/>
      </w:rPr>
      <w:t xml:space="preserve"> </w:t>
    </w:r>
    <w:r>
      <w:rPr>
        <w:noProof/>
        <w:color w:val="A31781"/>
        <w:sz w:val="18"/>
        <w:szCs w:val="18"/>
        <w:lang w:eastAsia="fr-FR"/>
      </w:rPr>
      <w:t xml:space="preserve"> </w:t>
    </w:r>
    <w:r>
      <w:rPr>
        <w:color w:val="A31781"/>
      </w:rPr>
      <w:t>I</w:t>
    </w:r>
    <w:r>
      <w:rPr>
        <w:color w:val="A31781"/>
        <w:sz w:val="36"/>
        <w:szCs w:val="36"/>
      </w:rPr>
      <w:t xml:space="preserve"> </w:t>
    </w:r>
    <w:r w:rsidRPr="0018576A">
      <w:rPr>
        <w:noProof/>
        <w:color w:val="A31781"/>
        <w:sz w:val="18"/>
        <w:szCs w:val="18"/>
        <w:lang w:eastAsia="fr-FR"/>
      </w:rPr>
      <w:t>STAS</w:t>
    </w:r>
    <w:r>
      <w:rPr>
        <w:noProof/>
        <w:color w:val="A31781"/>
        <w:sz w:val="18"/>
        <w:szCs w:val="18"/>
        <w:lang w:eastAsia="fr-FR"/>
      </w:rPr>
      <w:t xml:space="preserve"> </w:t>
    </w:r>
    <w:r w:rsidRPr="00AC15C7">
      <w:rPr>
        <w:noProof/>
        <w:color w:val="A31781"/>
        <w:sz w:val="18"/>
        <w:szCs w:val="18"/>
        <w:lang w:eastAsia="fr-FR"/>
      </w:rPr>
      <w:t xml:space="preserve">SUR UN RESEAU EN FIBRE OPTIQUE EN </w:t>
    </w:r>
    <w:r>
      <w:rPr>
        <w:noProof/>
        <w:color w:val="A31781"/>
        <w:sz w:val="18"/>
        <w:szCs w:val="18"/>
        <w:lang w:eastAsia="fr-FR"/>
      </w:rPr>
      <w:t>ZMD</w:t>
    </w:r>
    <w:r w:rsidRPr="00AC15C7">
      <w:rPr>
        <w:noProof/>
        <w:color w:val="A31781"/>
        <w:sz w:val="18"/>
        <w:szCs w:val="18"/>
        <w:lang w:eastAsia="fr-FR"/>
      </w:rPr>
      <w:t xml:space="preserve"> </w:t>
    </w:r>
    <w:r w:rsidRPr="0018576A">
      <w:rPr>
        <w:noProof/>
        <w:color w:val="A31781"/>
        <w:sz w:val="18"/>
        <w:szCs w:val="18"/>
        <w:lang w:eastAsia="fr-FR"/>
      </w:rPr>
      <w:t xml:space="preserve">- </w:t>
    </w:r>
    <w:r w:rsidRPr="00AC15C7">
      <w:rPr>
        <w:noProof/>
        <w:color w:val="A31781"/>
        <w:sz w:val="18"/>
        <w:szCs w:val="18"/>
        <w:lang w:eastAsia="fr-FR"/>
      </w:rPr>
      <w:t>OFFRE FTTH PASSIVE</w:t>
    </w:r>
    <w:r>
      <w:rPr>
        <w:noProof/>
        <w:color w:val="A31781"/>
        <w:sz w:val="18"/>
        <w:szCs w:val="18"/>
        <w:lang w:eastAsia="fr-FR"/>
      </w:rPr>
      <w:t xml:space="preserve"> v6.1</w:t>
    </w:r>
  </w:p>
  <w:p w14:paraId="635BC3D6" w14:textId="77777777" w:rsidR="0048779E" w:rsidRPr="008341CB" w:rsidRDefault="0048779E" w:rsidP="008341C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24C78" w14:textId="2BBA3BF9" w:rsidR="0048779E" w:rsidRDefault="0048779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A1C7A" w14:textId="5D0D0069" w:rsidR="008744E5" w:rsidRPr="008744E5" w:rsidRDefault="008744E5" w:rsidP="008744E5">
    <w:pPr>
      <w:pBdr>
        <w:top w:val="single" w:sz="4" w:space="7" w:color="A31781"/>
        <w:bottom w:val="single" w:sz="4" w:space="8" w:color="A31781"/>
      </w:pBdr>
      <w:ind w:left="851"/>
      <w:jc w:val="center"/>
      <w:rPr>
        <w:noProof/>
        <w:color w:val="A31781"/>
        <w:sz w:val="18"/>
        <w:szCs w:val="18"/>
        <w:lang w:eastAsia="fr-FR"/>
      </w:rPr>
    </w:pPr>
  </w:p>
  <w:p w14:paraId="239A0DD1" w14:textId="56D59D8D" w:rsidR="0048779E" w:rsidRPr="008341CB" w:rsidRDefault="008744E5" w:rsidP="008744E5">
    <w:pPr>
      <w:pBdr>
        <w:top w:val="single" w:sz="4" w:space="7" w:color="A31781"/>
        <w:bottom w:val="single" w:sz="4" w:space="8" w:color="A31781"/>
      </w:pBdr>
      <w:ind w:left="851"/>
      <w:jc w:val="right"/>
      <w:rPr>
        <w:color w:val="A31781"/>
      </w:rPr>
    </w:pPr>
    <w:r>
      <w:rPr>
        <w:noProof/>
        <w:color w:val="A31781"/>
        <w:sz w:val="18"/>
        <w:szCs w:val="18"/>
        <w:lang w:eastAsia="fr-FR"/>
      </w:rPr>
      <w:t xml:space="preserve">ANNEXE 1.B </w:t>
    </w:r>
    <w:r w:rsidRPr="008744E5">
      <w:rPr>
        <w:noProof/>
        <w:color w:val="A31781"/>
        <w:sz w:val="18"/>
        <w:szCs w:val="18"/>
        <w:lang w:eastAsia="fr-FR"/>
      </w:rPr>
      <w:t>GRILLE TARIFAIRE DE REFERENCE DU CONTRAT DE PRESTATIONS V 18.01</w:t>
    </w:r>
    <w:r w:rsidR="0048779E">
      <w:rPr>
        <w:color w:val="A31781"/>
      </w:rPr>
      <w:t>I</w:t>
    </w:r>
    <w:r w:rsidR="0048779E">
      <w:rPr>
        <w:color w:val="A31781"/>
        <w:sz w:val="36"/>
        <w:szCs w:val="36"/>
      </w:rPr>
      <w:t xml:space="preserve"> </w:t>
    </w:r>
    <w:r w:rsidR="0048779E" w:rsidRPr="001F74C8">
      <w:rPr>
        <w:color w:val="A31781"/>
        <w:sz w:val="36"/>
        <w:szCs w:val="36"/>
      </w:rPr>
      <w:fldChar w:fldCharType="begin"/>
    </w:r>
    <w:r w:rsidR="0048779E" w:rsidRPr="001F74C8">
      <w:rPr>
        <w:color w:val="A31781"/>
        <w:sz w:val="36"/>
        <w:szCs w:val="36"/>
      </w:rPr>
      <w:instrText xml:space="preserve"> PAGE    \#00 MERGEFORMAT</w:instrText>
    </w:r>
    <w:r w:rsidR="0048779E" w:rsidRPr="001F74C8">
      <w:rPr>
        <w:color w:val="A31781"/>
        <w:sz w:val="36"/>
        <w:szCs w:val="36"/>
      </w:rPr>
      <w:fldChar w:fldCharType="separate"/>
    </w:r>
    <w:r w:rsidR="00E47E03">
      <w:rPr>
        <w:noProof/>
        <w:color w:val="A31781"/>
        <w:sz w:val="36"/>
        <w:szCs w:val="36"/>
      </w:rPr>
      <w:t>03</w:t>
    </w:r>
    <w:r w:rsidR="0048779E" w:rsidRPr="001F74C8">
      <w:rPr>
        <w:color w:val="A31781"/>
        <w:sz w:val="36"/>
        <w:szCs w:val="36"/>
      </w:rPr>
      <w:fldChar w:fldCharType="end"/>
    </w:r>
    <w:r w:rsidR="0048779E">
      <w:rPr>
        <w:color w:val="A31781"/>
        <w:sz w:val="36"/>
        <w:szCs w:val="36"/>
      </w:rPr>
      <w:t xml:space="preserve"> </w:t>
    </w:r>
  </w:p>
  <w:p w14:paraId="55623C7B" w14:textId="77777777" w:rsidR="0048779E" w:rsidRDefault="0048779E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6798F" w14:textId="089AD4EE" w:rsidR="0048779E" w:rsidRPr="008341CB" w:rsidRDefault="0048779E" w:rsidP="008744E5">
    <w:pPr>
      <w:pBdr>
        <w:top w:val="single" w:sz="4" w:space="7" w:color="A31781"/>
        <w:bottom w:val="single" w:sz="4" w:space="8" w:color="A31781"/>
      </w:pBdr>
      <w:ind w:right="736"/>
      <w:jc w:val="left"/>
      <w:rPr>
        <w:color w:val="A31781"/>
      </w:rPr>
    </w:pPr>
    <w:r w:rsidRPr="001F74C8">
      <w:rPr>
        <w:color w:val="A31781"/>
        <w:sz w:val="36"/>
        <w:szCs w:val="36"/>
      </w:rPr>
      <w:fldChar w:fldCharType="begin"/>
    </w:r>
    <w:r w:rsidRPr="001F74C8">
      <w:rPr>
        <w:color w:val="A31781"/>
        <w:sz w:val="36"/>
        <w:szCs w:val="36"/>
      </w:rPr>
      <w:instrText xml:space="preserve"> PAGE    \#00 MERGEFORMAT</w:instrText>
    </w:r>
    <w:r w:rsidRPr="001F74C8">
      <w:rPr>
        <w:color w:val="A31781"/>
        <w:sz w:val="36"/>
        <w:szCs w:val="36"/>
      </w:rPr>
      <w:fldChar w:fldCharType="separate"/>
    </w:r>
    <w:r w:rsidR="00EB5ABF">
      <w:rPr>
        <w:noProof/>
        <w:color w:val="A31781"/>
        <w:sz w:val="36"/>
        <w:szCs w:val="36"/>
      </w:rPr>
      <w:t>02</w:t>
    </w:r>
    <w:r w:rsidRPr="001F74C8">
      <w:rPr>
        <w:color w:val="A31781"/>
        <w:sz w:val="36"/>
        <w:szCs w:val="36"/>
      </w:rPr>
      <w:fldChar w:fldCharType="end"/>
    </w:r>
    <w:r>
      <w:rPr>
        <w:noProof/>
        <w:color w:val="A31781"/>
        <w:sz w:val="18"/>
        <w:szCs w:val="18"/>
        <w:lang w:eastAsia="fr-FR"/>
      </w:rPr>
      <w:t xml:space="preserve"> </w:t>
    </w:r>
    <w:r>
      <w:rPr>
        <w:color w:val="A31781"/>
      </w:rPr>
      <w:t>I</w:t>
    </w:r>
    <w:r>
      <w:rPr>
        <w:color w:val="A31781"/>
        <w:sz w:val="36"/>
        <w:szCs w:val="36"/>
      </w:rPr>
      <w:t xml:space="preserve"> </w:t>
    </w:r>
    <w:r w:rsidR="008744E5" w:rsidRPr="008744E5">
      <w:rPr>
        <w:noProof/>
        <w:color w:val="A31781"/>
        <w:sz w:val="18"/>
        <w:szCs w:val="18"/>
        <w:lang w:eastAsia="fr-FR"/>
      </w:rPr>
      <w:t>ANNEXE 1.B</w:t>
    </w:r>
    <w:r w:rsidR="00ED1101">
      <w:rPr>
        <w:noProof/>
        <w:color w:val="A31781"/>
        <w:sz w:val="18"/>
        <w:szCs w:val="18"/>
        <w:lang w:eastAsia="fr-FR"/>
      </w:rPr>
      <w:t xml:space="preserve"> – Grille tarifaire de</w:t>
    </w:r>
    <w:r w:rsidR="008744E5" w:rsidRPr="008744E5">
      <w:rPr>
        <w:noProof/>
        <w:color w:val="A31781"/>
        <w:sz w:val="18"/>
        <w:szCs w:val="18"/>
        <w:lang w:eastAsia="fr-FR"/>
      </w:rPr>
      <w:t xml:space="preserve"> </w:t>
    </w:r>
    <w:r w:rsidR="00ED1101">
      <w:rPr>
        <w:noProof/>
        <w:color w:val="A31781"/>
        <w:sz w:val="18"/>
        <w:szCs w:val="18"/>
        <w:lang w:eastAsia="fr-FR"/>
      </w:rPr>
      <w:t>référence du contrat de prestations v</w:t>
    </w:r>
    <w:r w:rsidR="00407BE9">
      <w:rPr>
        <w:noProof/>
        <w:color w:val="A31781"/>
        <w:sz w:val="18"/>
        <w:szCs w:val="18"/>
        <w:lang w:eastAsia="fr-FR"/>
      </w:rPr>
      <w:t>20.01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E53B51" w14:textId="0E5B1577" w:rsidR="008744E5" w:rsidRPr="008744E5" w:rsidRDefault="0048779E" w:rsidP="008744E5">
    <w:pPr>
      <w:pBdr>
        <w:top w:val="single" w:sz="4" w:space="7" w:color="A31781"/>
        <w:bottom w:val="single" w:sz="4" w:space="8" w:color="A31781"/>
      </w:pBdr>
      <w:jc w:val="left"/>
      <w:rPr>
        <w:noProof/>
        <w:color w:val="A31781"/>
        <w:sz w:val="18"/>
        <w:szCs w:val="18"/>
        <w:lang w:eastAsia="fr-FR"/>
      </w:rPr>
    </w:pPr>
    <w:r w:rsidRPr="002C7560">
      <w:rPr>
        <w:color w:val="943634" w:themeColor="accent2" w:themeShade="BF"/>
        <w:sz w:val="36"/>
        <w:szCs w:val="36"/>
      </w:rPr>
      <w:fldChar w:fldCharType="begin"/>
    </w:r>
    <w:r w:rsidRPr="002C7560">
      <w:rPr>
        <w:color w:val="943634" w:themeColor="accent2" w:themeShade="BF"/>
        <w:sz w:val="36"/>
        <w:szCs w:val="36"/>
      </w:rPr>
      <w:instrText xml:space="preserve"> PAGE    \#00 MERGEFORMAT</w:instrText>
    </w:r>
    <w:r w:rsidRPr="002C7560">
      <w:rPr>
        <w:color w:val="943634" w:themeColor="accent2" w:themeShade="BF"/>
        <w:sz w:val="36"/>
        <w:szCs w:val="36"/>
      </w:rPr>
      <w:fldChar w:fldCharType="separate"/>
    </w:r>
    <w:r w:rsidR="00EB5ABF">
      <w:rPr>
        <w:noProof/>
        <w:color w:val="943634" w:themeColor="accent2" w:themeShade="BF"/>
        <w:sz w:val="36"/>
        <w:szCs w:val="36"/>
      </w:rPr>
      <w:t>04</w:t>
    </w:r>
    <w:r w:rsidRPr="002C7560">
      <w:rPr>
        <w:color w:val="943634" w:themeColor="accent2" w:themeShade="BF"/>
        <w:sz w:val="36"/>
        <w:szCs w:val="36"/>
      </w:rPr>
      <w:fldChar w:fldCharType="end"/>
    </w:r>
    <w:r w:rsidRPr="002C7560">
      <w:rPr>
        <w:color w:val="943634" w:themeColor="accent2" w:themeShade="BF"/>
        <w:sz w:val="36"/>
        <w:szCs w:val="36"/>
      </w:rPr>
      <w:t xml:space="preserve"> </w:t>
    </w:r>
    <w:r w:rsidRPr="002C7560">
      <w:rPr>
        <w:color w:val="943634" w:themeColor="accent2" w:themeShade="BF"/>
      </w:rPr>
      <w:t>I</w:t>
    </w:r>
    <w:r w:rsidRPr="002C7560">
      <w:rPr>
        <w:color w:val="943634" w:themeColor="accent2" w:themeShade="BF"/>
        <w:sz w:val="36"/>
        <w:szCs w:val="36"/>
      </w:rPr>
      <w:t xml:space="preserve"> </w:t>
    </w:r>
    <w:r w:rsidR="008744E5" w:rsidRPr="008744E5">
      <w:rPr>
        <w:noProof/>
        <w:color w:val="A31781"/>
        <w:sz w:val="18"/>
        <w:szCs w:val="18"/>
        <w:lang w:eastAsia="fr-FR"/>
      </w:rPr>
      <w:t>ANNEXE 1.B</w:t>
    </w:r>
    <w:r w:rsidR="00ED1101">
      <w:rPr>
        <w:noProof/>
        <w:color w:val="A31781"/>
        <w:sz w:val="18"/>
        <w:szCs w:val="18"/>
        <w:lang w:eastAsia="fr-FR"/>
      </w:rPr>
      <w:t xml:space="preserve"> – Grille tarifaire de</w:t>
    </w:r>
    <w:r w:rsidR="00ED1101" w:rsidRPr="008744E5">
      <w:rPr>
        <w:noProof/>
        <w:color w:val="A31781"/>
        <w:sz w:val="18"/>
        <w:szCs w:val="18"/>
        <w:lang w:eastAsia="fr-FR"/>
      </w:rPr>
      <w:t xml:space="preserve"> </w:t>
    </w:r>
    <w:r w:rsidR="00ED1101">
      <w:rPr>
        <w:noProof/>
        <w:color w:val="A31781"/>
        <w:sz w:val="18"/>
        <w:szCs w:val="18"/>
        <w:lang w:eastAsia="fr-FR"/>
      </w:rPr>
      <w:t>référence du contrat de prestations v</w:t>
    </w:r>
    <w:r w:rsidR="00407BE9">
      <w:rPr>
        <w:noProof/>
        <w:color w:val="A31781"/>
        <w:sz w:val="18"/>
        <w:szCs w:val="18"/>
        <w:lang w:eastAsia="fr-FR"/>
      </w:rPr>
      <w:t>20.01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6CB5E" w14:textId="3A1A7FA4" w:rsidR="0048779E" w:rsidRPr="008341CB" w:rsidRDefault="008744E5" w:rsidP="008744E5">
    <w:pPr>
      <w:pBdr>
        <w:top w:val="single" w:sz="4" w:space="7" w:color="A31781"/>
        <w:bottom w:val="single" w:sz="4" w:space="8" w:color="A31781"/>
      </w:pBdr>
      <w:ind w:left="851"/>
      <w:jc w:val="right"/>
      <w:rPr>
        <w:color w:val="A31781"/>
      </w:rPr>
    </w:pPr>
    <w:r w:rsidRPr="008744E5">
      <w:rPr>
        <w:noProof/>
        <w:color w:val="A31781"/>
        <w:sz w:val="18"/>
        <w:szCs w:val="18"/>
        <w:lang w:eastAsia="fr-FR"/>
      </w:rPr>
      <w:t>ANNEXE 1.B</w:t>
    </w:r>
    <w:r w:rsidR="00ED1101">
      <w:rPr>
        <w:noProof/>
        <w:color w:val="A31781"/>
        <w:sz w:val="18"/>
        <w:szCs w:val="18"/>
        <w:lang w:eastAsia="fr-FR"/>
      </w:rPr>
      <w:t xml:space="preserve"> </w:t>
    </w:r>
    <w:r w:rsidRPr="008744E5">
      <w:rPr>
        <w:noProof/>
        <w:color w:val="A31781"/>
        <w:sz w:val="18"/>
        <w:szCs w:val="18"/>
        <w:lang w:eastAsia="fr-FR"/>
      </w:rPr>
      <w:t>G</w:t>
    </w:r>
    <w:r w:rsidR="00ED1101">
      <w:rPr>
        <w:noProof/>
        <w:color w:val="A31781"/>
        <w:sz w:val="18"/>
        <w:szCs w:val="18"/>
        <w:lang w:eastAsia="fr-FR"/>
      </w:rPr>
      <w:t>rille</w:t>
    </w:r>
    <w:r w:rsidRPr="008744E5">
      <w:rPr>
        <w:noProof/>
        <w:color w:val="A31781"/>
        <w:sz w:val="18"/>
        <w:szCs w:val="18"/>
        <w:lang w:eastAsia="fr-FR"/>
      </w:rPr>
      <w:t xml:space="preserve"> </w:t>
    </w:r>
    <w:r w:rsidR="00ED1101">
      <w:rPr>
        <w:noProof/>
        <w:color w:val="A31781"/>
        <w:sz w:val="18"/>
        <w:szCs w:val="18"/>
        <w:lang w:eastAsia="fr-FR"/>
      </w:rPr>
      <w:t>tarifaire</w:t>
    </w:r>
    <w:r w:rsidRPr="008744E5">
      <w:rPr>
        <w:noProof/>
        <w:color w:val="A31781"/>
        <w:sz w:val="18"/>
        <w:szCs w:val="18"/>
        <w:lang w:eastAsia="fr-FR"/>
      </w:rPr>
      <w:t xml:space="preserve"> </w:t>
    </w:r>
    <w:r w:rsidR="00ED1101">
      <w:rPr>
        <w:noProof/>
        <w:color w:val="A31781"/>
        <w:sz w:val="18"/>
        <w:szCs w:val="18"/>
        <w:lang w:eastAsia="fr-FR"/>
      </w:rPr>
      <w:t>de</w:t>
    </w:r>
    <w:r w:rsidRPr="008744E5">
      <w:rPr>
        <w:noProof/>
        <w:color w:val="A31781"/>
        <w:sz w:val="18"/>
        <w:szCs w:val="18"/>
        <w:lang w:eastAsia="fr-FR"/>
      </w:rPr>
      <w:t xml:space="preserve"> </w:t>
    </w:r>
    <w:r w:rsidR="00ED1101">
      <w:rPr>
        <w:noProof/>
        <w:color w:val="A31781"/>
        <w:sz w:val="18"/>
        <w:szCs w:val="18"/>
        <w:lang w:eastAsia="fr-FR"/>
      </w:rPr>
      <w:t>référence du contrat de prestations v</w:t>
    </w:r>
    <w:r w:rsidR="00407BE9">
      <w:rPr>
        <w:noProof/>
        <w:color w:val="A31781"/>
        <w:sz w:val="18"/>
        <w:szCs w:val="18"/>
        <w:lang w:eastAsia="fr-FR"/>
      </w:rPr>
      <w:t>20.01</w:t>
    </w:r>
    <w:r w:rsidR="0048779E">
      <w:rPr>
        <w:color w:val="A31781"/>
      </w:rPr>
      <w:t>I</w:t>
    </w:r>
    <w:r w:rsidR="0048779E">
      <w:rPr>
        <w:color w:val="A31781"/>
        <w:sz w:val="36"/>
        <w:szCs w:val="36"/>
      </w:rPr>
      <w:t xml:space="preserve"> </w:t>
    </w:r>
    <w:r w:rsidR="0048779E" w:rsidRPr="001F74C8">
      <w:rPr>
        <w:color w:val="A31781"/>
        <w:sz w:val="36"/>
        <w:szCs w:val="36"/>
      </w:rPr>
      <w:fldChar w:fldCharType="begin"/>
    </w:r>
    <w:r w:rsidR="0048779E" w:rsidRPr="001F74C8">
      <w:rPr>
        <w:color w:val="A31781"/>
        <w:sz w:val="36"/>
        <w:szCs w:val="36"/>
      </w:rPr>
      <w:instrText xml:space="preserve"> PAGE    \#00 MERGEFORMAT</w:instrText>
    </w:r>
    <w:r w:rsidR="0048779E" w:rsidRPr="001F74C8">
      <w:rPr>
        <w:color w:val="A31781"/>
        <w:sz w:val="36"/>
        <w:szCs w:val="36"/>
      </w:rPr>
      <w:fldChar w:fldCharType="separate"/>
    </w:r>
    <w:r w:rsidR="00EB5ABF">
      <w:rPr>
        <w:noProof/>
        <w:color w:val="A31781"/>
        <w:sz w:val="36"/>
        <w:szCs w:val="36"/>
      </w:rPr>
      <w:t>05</w:t>
    </w:r>
    <w:r w:rsidR="0048779E" w:rsidRPr="001F74C8">
      <w:rPr>
        <w:color w:val="A31781"/>
        <w:sz w:val="36"/>
        <w:szCs w:val="36"/>
      </w:rPr>
      <w:fldChar w:fldCharType="end"/>
    </w:r>
    <w:r w:rsidR="0048779E">
      <w:rPr>
        <w:color w:val="A31781"/>
        <w:sz w:val="36"/>
        <w:szCs w:val="36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3A6E4" w14:textId="42EAF199" w:rsidR="0048779E" w:rsidRDefault="0048779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81E906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25pt;height:24.75pt" o:bullet="t">
        <v:imagedata r:id="rId1" o:title="e ETDE"/>
      </v:shape>
    </w:pict>
  </w:numPicBullet>
  <w:abstractNum w:abstractNumId="0" w15:restartNumberingAfterBreak="0">
    <w:nsid w:val="06367964"/>
    <w:multiLevelType w:val="multilevel"/>
    <w:tmpl w:val="B8C84BC8"/>
    <w:lvl w:ilvl="0">
      <w:start w:val="1"/>
      <w:numFmt w:val="decimal"/>
      <w:pStyle w:val="Titre1"/>
      <w:lvlText w:val="%1."/>
      <w:lvlJc w:val="left"/>
      <w:pPr>
        <w:ind w:left="2835" w:hanging="567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3119" w:hanging="851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3119" w:hanging="851"/>
      </w:pPr>
      <w:rPr>
        <w:rFonts w:hint="default"/>
      </w:rPr>
    </w:lvl>
    <w:lvl w:ilvl="3">
      <w:start w:val="1"/>
      <w:numFmt w:val="decimal"/>
      <w:pStyle w:val="Titre4"/>
      <w:lvlText w:val="%1.%2.%3.%4."/>
      <w:lvlJc w:val="left"/>
      <w:pPr>
        <w:ind w:left="3402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52" w:hanging="1584"/>
      </w:pPr>
      <w:rPr>
        <w:rFonts w:hint="default"/>
      </w:rPr>
    </w:lvl>
  </w:abstractNum>
  <w:abstractNum w:abstractNumId="1" w15:restartNumberingAfterBreak="0">
    <w:nsid w:val="0A4E7992"/>
    <w:multiLevelType w:val="hybridMultilevel"/>
    <w:tmpl w:val="481015B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90C529"/>
    <w:multiLevelType w:val="hybridMultilevel"/>
    <w:tmpl w:val="A2FAC53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CB80F63"/>
    <w:multiLevelType w:val="hybridMultilevel"/>
    <w:tmpl w:val="E4FA0DDE"/>
    <w:lvl w:ilvl="0" w:tplc="04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0E0E73B9"/>
    <w:multiLevelType w:val="singleLevel"/>
    <w:tmpl w:val="8BA24386"/>
    <w:lvl w:ilvl="0">
      <w:start w:val="1"/>
      <w:numFmt w:val="bullet"/>
      <w:pStyle w:val="Listen2"/>
      <w:lvlText w:val=""/>
      <w:lvlJc w:val="left"/>
      <w:pPr>
        <w:tabs>
          <w:tab w:val="num" w:pos="2061"/>
        </w:tabs>
        <w:ind w:left="2041" w:hanging="340"/>
      </w:pPr>
      <w:rPr>
        <w:rFonts w:ascii="Symbol" w:hAnsi="Symbol" w:hint="default"/>
      </w:rPr>
    </w:lvl>
  </w:abstractNum>
  <w:abstractNum w:abstractNumId="5" w15:restartNumberingAfterBreak="0">
    <w:nsid w:val="0E9F1B89"/>
    <w:multiLevelType w:val="hybridMultilevel"/>
    <w:tmpl w:val="8434491A"/>
    <w:lvl w:ilvl="0" w:tplc="EBD2768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C3782"/>
    <w:multiLevelType w:val="hybridMultilevel"/>
    <w:tmpl w:val="B6AA059C"/>
    <w:lvl w:ilvl="0" w:tplc="18B641A8">
      <w:start w:val="1"/>
      <w:numFmt w:val="bullet"/>
      <w:pStyle w:val="05aPuceCarreTexteC11"/>
      <w:lvlText w:val="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  <w:color w:val="1E9BC3"/>
      </w:rPr>
    </w:lvl>
    <w:lvl w:ilvl="1" w:tplc="5822A9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6F29B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2610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6ED1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5E404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ECF7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A2A5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204AA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B5202"/>
    <w:multiLevelType w:val="multilevel"/>
    <w:tmpl w:val="6DBE912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180"/>
      </w:pPr>
      <w:rPr>
        <w:rFonts w:cs="Times New Roman" w:hint="default"/>
        <w:b w:val="0"/>
      </w:rPr>
    </w:lvl>
    <w:lvl w:ilvl="3">
      <w:start w:val="2"/>
      <w:numFmt w:val="decimal"/>
      <w:lvlText w:val="%4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8" w15:restartNumberingAfterBreak="0">
    <w:nsid w:val="294A3721"/>
    <w:multiLevelType w:val="multilevel"/>
    <w:tmpl w:val="10B8E9BE"/>
    <w:lvl w:ilvl="0">
      <w:start w:val="1"/>
      <w:numFmt w:val="decimal"/>
      <w:pStyle w:val="TitreFVIG1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pStyle w:val="TitreFVIG2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TitreFVIG3"/>
      <w:lvlText w:val="%1.%2.%3 "/>
      <w:lvlJc w:val="left"/>
      <w:pPr>
        <w:tabs>
          <w:tab w:val="num" w:pos="1932"/>
        </w:tabs>
        <w:ind w:left="1703" w:hanging="851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 w15:restartNumberingAfterBreak="0">
    <w:nsid w:val="3BA43AC6"/>
    <w:multiLevelType w:val="multilevel"/>
    <w:tmpl w:val="EA4C063E"/>
    <w:lvl w:ilvl="0">
      <w:start w:val="1"/>
      <w:numFmt w:val="bullet"/>
      <w:pStyle w:val="Puceniveau1"/>
      <w:lvlText w:val="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A31781"/>
        <w:sz w:val="22"/>
        <w:szCs w:val="28"/>
      </w:rPr>
    </w:lvl>
    <w:lvl w:ilvl="1">
      <w:start w:val="1"/>
      <w:numFmt w:val="bullet"/>
      <w:pStyle w:val="Puceniveau2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pStyle w:val="Puceniveau3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pStyle w:val="puceniveau4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10" w15:restartNumberingAfterBreak="0">
    <w:nsid w:val="468D5CFE"/>
    <w:multiLevelType w:val="hybridMultilevel"/>
    <w:tmpl w:val="948A0210"/>
    <w:lvl w:ilvl="0" w:tplc="CFEE8B64">
      <w:start w:val="1"/>
      <w:numFmt w:val="bullet"/>
      <w:pStyle w:val="04aTexteC10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  <w:color w:val="auto"/>
      </w:rPr>
    </w:lvl>
    <w:lvl w:ilvl="1" w:tplc="1BEECE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B32EA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0C44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A437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B02D7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847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2ED3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ACA0C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9D17B6"/>
    <w:multiLevelType w:val="hybridMultilevel"/>
    <w:tmpl w:val="FF28464A"/>
    <w:lvl w:ilvl="0" w:tplc="E2D6D7B0">
      <w:start w:val="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585612"/>
    <w:multiLevelType w:val="hybridMultilevel"/>
    <w:tmpl w:val="CC52EC9C"/>
    <w:lvl w:ilvl="0" w:tplc="4DC03EF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86155"/>
    <w:multiLevelType w:val="hybridMultilevel"/>
    <w:tmpl w:val="D0F602C2"/>
    <w:lvl w:ilvl="0" w:tplc="0804CCB2">
      <w:start w:val="1"/>
      <w:numFmt w:val="bullet"/>
      <w:pStyle w:val="Pucecarrbleu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80"/>
      </w:rPr>
    </w:lvl>
    <w:lvl w:ilvl="1" w:tplc="5788989E">
      <w:start w:val="1"/>
      <w:numFmt w:val="bullet"/>
      <w:pStyle w:val="Pucecarrbleu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F03027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EB5CAC"/>
    <w:multiLevelType w:val="hybridMultilevel"/>
    <w:tmpl w:val="EB7CB3C6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51253D81"/>
    <w:multiLevelType w:val="hybridMultilevel"/>
    <w:tmpl w:val="7474E7B2"/>
    <w:lvl w:ilvl="0" w:tplc="27729218">
      <w:numFmt w:val="bullet"/>
      <w:pStyle w:val="liste1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pStyle w:val="LISTE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6603B"/>
    <w:multiLevelType w:val="multilevel"/>
    <w:tmpl w:val="92881224"/>
    <w:lvl w:ilvl="0">
      <w:start w:val="1"/>
      <w:numFmt w:val="decimal"/>
      <w:pStyle w:val="03bTitreNiveau1numro"/>
      <w:lvlText w:val="%1."/>
      <w:lvlJc w:val="right"/>
      <w:pPr>
        <w:tabs>
          <w:tab w:val="num" w:pos="85"/>
        </w:tabs>
        <w:ind w:left="1786" w:hanging="142"/>
      </w:pPr>
      <w:rPr>
        <w:rFonts w:hint="default"/>
        <w:b w:val="0"/>
        <w:i w:val="0"/>
        <w:color w:val="009FC3"/>
        <w:sz w:val="40"/>
      </w:rPr>
    </w:lvl>
    <w:lvl w:ilvl="1">
      <w:start w:val="1"/>
      <w:numFmt w:val="decimal"/>
      <w:pStyle w:val="03bTitreNiveau2numro"/>
      <w:lvlText w:val="%1.%2."/>
      <w:lvlJc w:val="left"/>
      <w:pPr>
        <w:tabs>
          <w:tab w:val="num" w:pos="85"/>
        </w:tabs>
        <w:ind w:left="2353" w:hanging="567"/>
      </w:pPr>
      <w:rPr>
        <w:rFonts w:ascii="Arial" w:hAnsi="Arial" w:hint="default"/>
        <w:b w:val="0"/>
        <w:i w:val="0"/>
        <w:color w:val="1E9BC3"/>
        <w:sz w:val="36"/>
      </w:rPr>
    </w:lvl>
    <w:lvl w:ilvl="2">
      <w:start w:val="1"/>
      <w:numFmt w:val="decimal"/>
      <w:pStyle w:val="03bTitreNiveau3numro"/>
      <w:lvlText w:val="%1.%2.%3."/>
      <w:lvlJc w:val="left"/>
      <w:pPr>
        <w:tabs>
          <w:tab w:val="num" w:pos="85"/>
        </w:tabs>
        <w:ind w:left="2466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5821F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tabs>
          <w:tab w:val="num" w:pos="85"/>
        </w:tabs>
        <w:ind w:left="2637" w:hanging="851"/>
      </w:pPr>
      <w:rPr>
        <w:rFonts w:ascii="Arial" w:hAnsi="Arial" w:hint="default"/>
        <w:b w:val="0"/>
        <w:i w:val="0"/>
        <w:color w:val="F5821F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5471"/>
        </w:tabs>
        <w:ind w:left="5471" w:firstLine="0"/>
      </w:pPr>
      <w:rPr>
        <w:rFonts w:ascii="Arial" w:hAnsi="Arial" w:hint="default"/>
        <w:b w:val="0"/>
        <w:i w:val="0"/>
        <w:color w:val="009FC3"/>
        <w:sz w:val="32"/>
      </w:rPr>
    </w:lvl>
    <w:lvl w:ilvl="5">
      <w:start w:val="1"/>
      <w:numFmt w:val="decimal"/>
      <w:lvlText w:val="%1.%2.%3.%4.%5.%6."/>
      <w:lvlJc w:val="left"/>
      <w:pPr>
        <w:tabs>
          <w:tab w:val="num" w:pos="5179"/>
        </w:tabs>
        <w:ind w:left="395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899"/>
        </w:tabs>
        <w:ind w:left="445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19"/>
        </w:tabs>
        <w:ind w:left="496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9"/>
        </w:tabs>
        <w:ind w:left="5539" w:hanging="1440"/>
      </w:pPr>
      <w:rPr>
        <w:rFonts w:hint="default"/>
      </w:rPr>
    </w:lvl>
  </w:abstractNum>
  <w:abstractNum w:abstractNumId="17" w15:restartNumberingAfterBreak="0">
    <w:nsid w:val="5D000374"/>
    <w:multiLevelType w:val="multilevel"/>
    <w:tmpl w:val="7C82F336"/>
    <w:numStyleLink w:val="puce1"/>
  </w:abstractNum>
  <w:abstractNum w:abstractNumId="18" w15:restartNumberingAfterBreak="0">
    <w:nsid w:val="66E3558C"/>
    <w:multiLevelType w:val="hybridMultilevel"/>
    <w:tmpl w:val="2C180B06"/>
    <w:lvl w:ilvl="0" w:tplc="9B5C8E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C03CD6"/>
    <w:multiLevelType w:val="multilevel"/>
    <w:tmpl w:val="7C82F336"/>
    <w:styleLink w:val="puce1"/>
    <w:lvl w:ilvl="0">
      <w:start w:val="1"/>
      <w:numFmt w:val="bullet"/>
      <w:suff w:val="space"/>
      <w:lvlText w:val=""/>
      <w:lvlJc w:val="left"/>
      <w:pPr>
        <w:ind w:left="550" w:firstLine="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titre4bis"/>
      <w:lvlText w:val="-"/>
      <w:lvlJc w:val="left"/>
      <w:pPr>
        <w:tabs>
          <w:tab w:val="num" w:pos="2880"/>
        </w:tabs>
        <w:ind w:left="2880" w:hanging="360"/>
      </w:pPr>
      <w:rPr>
        <w:rFonts w:ascii="Cambria" w:hAnsi="Cambria" w:cs="Times New Roman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863EEF"/>
    <w:multiLevelType w:val="hybridMultilevel"/>
    <w:tmpl w:val="1A4E6E18"/>
    <w:lvl w:ilvl="0" w:tplc="040C0001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171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hint="default"/>
      </w:rPr>
    </w:lvl>
    <w:lvl w:ilvl="2" w:tplc="040C0005">
      <w:start w:val="1"/>
      <w:numFmt w:val="bullet"/>
      <w:pStyle w:val="04aTexteC10J"/>
      <w:lvlText w:val=""/>
      <w:lvlPicBulletId w:val="0"/>
      <w:lvlJc w:val="left"/>
      <w:pPr>
        <w:tabs>
          <w:tab w:val="num" w:pos="4918"/>
        </w:tabs>
        <w:ind w:left="4918" w:hanging="283"/>
      </w:pPr>
      <w:rPr>
        <w:rFonts w:ascii="Symbol" w:hAnsi="Symbol" w:hint="default"/>
        <w:color w:val="auto"/>
      </w:rPr>
    </w:lvl>
    <w:lvl w:ilvl="3" w:tplc="040C000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6C2A6523"/>
    <w:multiLevelType w:val="hybridMultilevel"/>
    <w:tmpl w:val="567C2DFE"/>
    <w:lvl w:ilvl="0" w:tplc="26B6998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CD5760F"/>
    <w:multiLevelType w:val="hybridMultilevel"/>
    <w:tmpl w:val="ABE60FF8"/>
    <w:lvl w:ilvl="0" w:tplc="FB3A8276">
      <w:start w:val="1"/>
      <w:numFmt w:val="bullet"/>
      <w:pStyle w:val="Exerguepu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6EB4E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C8EB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46463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AC22E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6BAFD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8C96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702BF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23E82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EB25F32"/>
    <w:multiLevelType w:val="multilevel"/>
    <w:tmpl w:val="DF988682"/>
    <w:lvl w:ilvl="0">
      <w:start w:val="1"/>
      <w:numFmt w:val="decimal"/>
      <w:pStyle w:val="EmailStyle15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none"/>
      <w:lvlText w:val="4.6.3.1"/>
      <w:lvlJc w:val="left"/>
      <w:pPr>
        <w:tabs>
          <w:tab w:val="num" w:pos="360"/>
        </w:tabs>
      </w:pPr>
      <w:rPr>
        <w:rFonts w:cs="Times New Roman" w:hint="default"/>
      </w:rPr>
    </w:lvl>
    <w:lvl w:ilvl="4">
      <w:start w:val="1"/>
      <w:numFmt w:val="decimal"/>
      <w:lvlText w:val="%5%1.%2.%3.%41.1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24" w15:restartNumberingAfterBreak="0">
    <w:nsid w:val="721725DE"/>
    <w:multiLevelType w:val="multilevel"/>
    <w:tmpl w:val="DCAC3BCA"/>
    <w:lvl w:ilvl="0">
      <w:start w:val="1"/>
      <w:numFmt w:val="bullet"/>
      <w:pStyle w:val="Puce"/>
      <w:lvlText w:val="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4F81BD" w:themeColor="accent1"/>
        <w:sz w:val="22"/>
      </w:rPr>
    </w:lvl>
    <w:lvl w:ilvl="1">
      <w:start w:val="1"/>
      <w:numFmt w:val="bullet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9BBB59" w:themeColor="accent3"/>
        <w:sz w:val="24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9BBB59" w:themeColor="accent3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9BBB59" w:themeColor="accent3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25" w15:restartNumberingAfterBreak="0">
    <w:nsid w:val="796B5345"/>
    <w:multiLevelType w:val="hybridMultilevel"/>
    <w:tmpl w:val="C0C26F4E"/>
    <w:lvl w:ilvl="0" w:tplc="6C463A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D4A83"/>
    <w:multiLevelType w:val="hybridMultilevel"/>
    <w:tmpl w:val="55FC3922"/>
    <w:lvl w:ilvl="0" w:tplc="BF48C0EA">
      <w:numFmt w:val="bullet"/>
      <w:lvlText w:val="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A17D3F"/>
    <w:multiLevelType w:val="hybridMultilevel"/>
    <w:tmpl w:val="A32A1E1A"/>
    <w:lvl w:ilvl="0" w:tplc="6884F02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877AD"/>
    <w:multiLevelType w:val="hybridMultilevel"/>
    <w:tmpl w:val="D1261B3C"/>
    <w:lvl w:ilvl="0" w:tplc="871CB9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48DD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9"/>
  </w:num>
  <w:num w:numId="4">
    <w:abstractNumId w:val="6"/>
  </w:num>
  <w:num w:numId="5">
    <w:abstractNumId w:val="16"/>
  </w:num>
  <w:num w:numId="6">
    <w:abstractNumId w:val="10"/>
  </w:num>
  <w:num w:numId="7">
    <w:abstractNumId w:val="13"/>
  </w:num>
  <w:num w:numId="8">
    <w:abstractNumId w:val="8"/>
  </w:num>
  <w:num w:numId="9">
    <w:abstractNumId w:val="20"/>
  </w:num>
  <w:num w:numId="10">
    <w:abstractNumId w:val="19"/>
  </w:num>
  <w:num w:numId="11">
    <w:abstractNumId w:val="17"/>
  </w:num>
  <w:num w:numId="12">
    <w:abstractNumId w:val="4"/>
  </w:num>
  <w:num w:numId="13">
    <w:abstractNumId w:val="24"/>
  </w:num>
  <w:num w:numId="14">
    <w:abstractNumId w:val="12"/>
  </w:num>
  <w:num w:numId="15">
    <w:abstractNumId w:val="7"/>
  </w:num>
  <w:num w:numId="16">
    <w:abstractNumId w:val="23"/>
  </w:num>
  <w:num w:numId="17">
    <w:abstractNumId w:val="1"/>
  </w:num>
  <w:num w:numId="18">
    <w:abstractNumId w:val="3"/>
  </w:num>
  <w:num w:numId="19">
    <w:abstractNumId w:val="0"/>
  </w:num>
  <w:num w:numId="20">
    <w:abstractNumId w:val="0"/>
  </w:num>
  <w:num w:numId="21">
    <w:abstractNumId w:val="0"/>
  </w:num>
  <w:num w:numId="22">
    <w:abstractNumId w:val="2"/>
  </w:num>
  <w:num w:numId="23">
    <w:abstractNumId w:val="18"/>
  </w:num>
  <w:num w:numId="24">
    <w:abstractNumId w:val="15"/>
  </w:num>
  <w:num w:numId="25">
    <w:abstractNumId w:val="25"/>
  </w:num>
  <w:num w:numId="26">
    <w:abstractNumId w:val="26"/>
  </w:num>
  <w:num w:numId="27">
    <w:abstractNumId w:val="11"/>
  </w:num>
  <w:num w:numId="28">
    <w:abstractNumId w:val="0"/>
  </w:num>
  <w:num w:numId="29">
    <w:abstractNumId w:val="28"/>
  </w:num>
  <w:num w:numId="30">
    <w:abstractNumId w:val="27"/>
  </w:num>
  <w:num w:numId="31">
    <w:abstractNumId w:val="21"/>
  </w:num>
  <w:num w:numId="32">
    <w:abstractNumId w:val="14"/>
  </w:num>
  <w:num w:numId="33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mirrorMargin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evenAndOddHeaders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ED5"/>
    <w:rsid w:val="00000F01"/>
    <w:rsid w:val="00001892"/>
    <w:rsid w:val="00013107"/>
    <w:rsid w:val="00014499"/>
    <w:rsid w:val="0001465C"/>
    <w:rsid w:val="00016F33"/>
    <w:rsid w:val="000178C8"/>
    <w:rsid w:val="000204A2"/>
    <w:rsid w:val="00020C40"/>
    <w:rsid w:val="00021F4C"/>
    <w:rsid w:val="00023230"/>
    <w:rsid w:val="00023A49"/>
    <w:rsid w:val="000303F1"/>
    <w:rsid w:val="00030BA3"/>
    <w:rsid w:val="00032359"/>
    <w:rsid w:val="00033FA7"/>
    <w:rsid w:val="0003401C"/>
    <w:rsid w:val="00034B19"/>
    <w:rsid w:val="00037BB5"/>
    <w:rsid w:val="0004103F"/>
    <w:rsid w:val="00041725"/>
    <w:rsid w:val="000419F8"/>
    <w:rsid w:val="00043F9E"/>
    <w:rsid w:val="000440D3"/>
    <w:rsid w:val="000445E5"/>
    <w:rsid w:val="00044D27"/>
    <w:rsid w:val="0004738E"/>
    <w:rsid w:val="0005167F"/>
    <w:rsid w:val="00055586"/>
    <w:rsid w:val="00055E21"/>
    <w:rsid w:val="00055FBF"/>
    <w:rsid w:val="00057F0E"/>
    <w:rsid w:val="000605E9"/>
    <w:rsid w:val="00061BC8"/>
    <w:rsid w:val="000644D7"/>
    <w:rsid w:val="000663FF"/>
    <w:rsid w:val="00067279"/>
    <w:rsid w:val="000702AA"/>
    <w:rsid w:val="00070FDB"/>
    <w:rsid w:val="0007209E"/>
    <w:rsid w:val="00082199"/>
    <w:rsid w:val="00082ECB"/>
    <w:rsid w:val="00083F3D"/>
    <w:rsid w:val="00085A91"/>
    <w:rsid w:val="0008619F"/>
    <w:rsid w:val="000861E5"/>
    <w:rsid w:val="000924CD"/>
    <w:rsid w:val="00094B58"/>
    <w:rsid w:val="000A0E79"/>
    <w:rsid w:val="000A1519"/>
    <w:rsid w:val="000A3603"/>
    <w:rsid w:val="000A7BFD"/>
    <w:rsid w:val="000B2FA9"/>
    <w:rsid w:val="000C154C"/>
    <w:rsid w:val="000C1AEB"/>
    <w:rsid w:val="000C1D66"/>
    <w:rsid w:val="000C320D"/>
    <w:rsid w:val="000C61FD"/>
    <w:rsid w:val="000C7C45"/>
    <w:rsid w:val="000D1FC8"/>
    <w:rsid w:val="000D6BA4"/>
    <w:rsid w:val="000E117E"/>
    <w:rsid w:val="000E13FA"/>
    <w:rsid w:val="000E1AF6"/>
    <w:rsid w:val="000E51DE"/>
    <w:rsid w:val="000F048E"/>
    <w:rsid w:val="000F39AD"/>
    <w:rsid w:val="0010367B"/>
    <w:rsid w:val="00103F2C"/>
    <w:rsid w:val="00104092"/>
    <w:rsid w:val="00106D60"/>
    <w:rsid w:val="00110AFE"/>
    <w:rsid w:val="00111187"/>
    <w:rsid w:val="00111347"/>
    <w:rsid w:val="0011324E"/>
    <w:rsid w:val="00120129"/>
    <w:rsid w:val="00125E28"/>
    <w:rsid w:val="001339E0"/>
    <w:rsid w:val="00140D2E"/>
    <w:rsid w:val="001432D5"/>
    <w:rsid w:val="001439B0"/>
    <w:rsid w:val="00146BCF"/>
    <w:rsid w:val="00147632"/>
    <w:rsid w:val="00147E8E"/>
    <w:rsid w:val="0015076F"/>
    <w:rsid w:val="00154163"/>
    <w:rsid w:val="00154FD5"/>
    <w:rsid w:val="00156730"/>
    <w:rsid w:val="0015730F"/>
    <w:rsid w:val="00157E47"/>
    <w:rsid w:val="00162CAC"/>
    <w:rsid w:val="00163F22"/>
    <w:rsid w:val="00165A08"/>
    <w:rsid w:val="00166838"/>
    <w:rsid w:val="00171A71"/>
    <w:rsid w:val="00174187"/>
    <w:rsid w:val="001743A6"/>
    <w:rsid w:val="0017579D"/>
    <w:rsid w:val="00177B94"/>
    <w:rsid w:val="001801AD"/>
    <w:rsid w:val="00180987"/>
    <w:rsid w:val="00180A6D"/>
    <w:rsid w:val="00181231"/>
    <w:rsid w:val="00181BD2"/>
    <w:rsid w:val="00181C06"/>
    <w:rsid w:val="00183359"/>
    <w:rsid w:val="00183530"/>
    <w:rsid w:val="00184B4D"/>
    <w:rsid w:val="0018576A"/>
    <w:rsid w:val="00186E6D"/>
    <w:rsid w:val="00190D7D"/>
    <w:rsid w:val="00190E94"/>
    <w:rsid w:val="0019347F"/>
    <w:rsid w:val="00193B05"/>
    <w:rsid w:val="00194E5F"/>
    <w:rsid w:val="00196C72"/>
    <w:rsid w:val="00197493"/>
    <w:rsid w:val="001A055D"/>
    <w:rsid w:val="001A0808"/>
    <w:rsid w:val="001A15E1"/>
    <w:rsid w:val="001B1886"/>
    <w:rsid w:val="001C03C5"/>
    <w:rsid w:val="001C0919"/>
    <w:rsid w:val="001C0DB9"/>
    <w:rsid w:val="001C163F"/>
    <w:rsid w:val="001C1D49"/>
    <w:rsid w:val="001C3C66"/>
    <w:rsid w:val="001C613F"/>
    <w:rsid w:val="001C6793"/>
    <w:rsid w:val="001D10F4"/>
    <w:rsid w:val="001D180B"/>
    <w:rsid w:val="001D1918"/>
    <w:rsid w:val="001D1F96"/>
    <w:rsid w:val="001D3AD9"/>
    <w:rsid w:val="001E0422"/>
    <w:rsid w:val="001E43F7"/>
    <w:rsid w:val="001E4CA7"/>
    <w:rsid w:val="001E4FC5"/>
    <w:rsid w:val="001E51CC"/>
    <w:rsid w:val="001E53F3"/>
    <w:rsid w:val="001E6A05"/>
    <w:rsid w:val="001F0397"/>
    <w:rsid w:val="001F0B86"/>
    <w:rsid w:val="001F0C91"/>
    <w:rsid w:val="001F21C3"/>
    <w:rsid w:val="001F298A"/>
    <w:rsid w:val="001F2D80"/>
    <w:rsid w:val="001F3134"/>
    <w:rsid w:val="001F5253"/>
    <w:rsid w:val="001F740C"/>
    <w:rsid w:val="001F74C8"/>
    <w:rsid w:val="001F7703"/>
    <w:rsid w:val="00202952"/>
    <w:rsid w:val="0020573F"/>
    <w:rsid w:val="00207287"/>
    <w:rsid w:val="00211EC4"/>
    <w:rsid w:val="002123E7"/>
    <w:rsid w:val="0021267C"/>
    <w:rsid w:val="00212E31"/>
    <w:rsid w:val="00213C5B"/>
    <w:rsid w:val="002143BF"/>
    <w:rsid w:val="0021458E"/>
    <w:rsid w:val="002177D7"/>
    <w:rsid w:val="0022157D"/>
    <w:rsid w:val="00221712"/>
    <w:rsid w:val="0023130A"/>
    <w:rsid w:val="00231D3C"/>
    <w:rsid w:val="00231F44"/>
    <w:rsid w:val="00232291"/>
    <w:rsid w:val="00233B21"/>
    <w:rsid w:val="0023638D"/>
    <w:rsid w:val="00236647"/>
    <w:rsid w:val="002366AC"/>
    <w:rsid w:val="0024404D"/>
    <w:rsid w:val="0024443C"/>
    <w:rsid w:val="00245969"/>
    <w:rsid w:val="002557ED"/>
    <w:rsid w:val="00256BA0"/>
    <w:rsid w:val="00256CC9"/>
    <w:rsid w:val="00261CC7"/>
    <w:rsid w:val="00264AD0"/>
    <w:rsid w:val="0026762B"/>
    <w:rsid w:val="002702CA"/>
    <w:rsid w:val="00280AA0"/>
    <w:rsid w:val="00281286"/>
    <w:rsid w:val="00282059"/>
    <w:rsid w:val="00286B37"/>
    <w:rsid w:val="002918DA"/>
    <w:rsid w:val="00292329"/>
    <w:rsid w:val="0029270D"/>
    <w:rsid w:val="0029586E"/>
    <w:rsid w:val="00295C2B"/>
    <w:rsid w:val="002A196A"/>
    <w:rsid w:val="002A2FAD"/>
    <w:rsid w:val="002A5E86"/>
    <w:rsid w:val="002A68BE"/>
    <w:rsid w:val="002B2347"/>
    <w:rsid w:val="002B32AA"/>
    <w:rsid w:val="002B3F22"/>
    <w:rsid w:val="002B6BBD"/>
    <w:rsid w:val="002B780D"/>
    <w:rsid w:val="002C1342"/>
    <w:rsid w:val="002C3629"/>
    <w:rsid w:val="002C434C"/>
    <w:rsid w:val="002C6EC0"/>
    <w:rsid w:val="002C6F81"/>
    <w:rsid w:val="002D2048"/>
    <w:rsid w:val="002D3D92"/>
    <w:rsid w:val="002D5B10"/>
    <w:rsid w:val="002D5E01"/>
    <w:rsid w:val="002D5E82"/>
    <w:rsid w:val="002D6CEB"/>
    <w:rsid w:val="002E09A1"/>
    <w:rsid w:val="002E1ACB"/>
    <w:rsid w:val="002E6DD2"/>
    <w:rsid w:val="002E76C2"/>
    <w:rsid w:val="002E7C81"/>
    <w:rsid w:val="002E7E90"/>
    <w:rsid w:val="002F0BCC"/>
    <w:rsid w:val="002F4825"/>
    <w:rsid w:val="002F4A9D"/>
    <w:rsid w:val="002F79AD"/>
    <w:rsid w:val="00303594"/>
    <w:rsid w:val="003139CB"/>
    <w:rsid w:val="003170C8"/>
    <w:rsid w:val="003175FE"/>
    <w:rsid w:val="00317611"/>
    <w:rsid w:val="00324D53"/>
    <w:rsid w:val="00331010"/>
    <w:rsid w:val="003316CF"/>
    <w:rsid w:val="00333B23"/>
    <w:rsid w:val="003349B9"/>
    <w:rsid w:val="00336E53"/>
    <w:rsid w:val="00343A09"/>
    <w:rsid w:val="00344798"/>
    <w:rsid w:val="00345C31"/>
    <w:rsid w:val="00346808"/>
    <w:rsid w:val="00347710"/>
    <w:rsid w:val="00347E57"/>
    <w:rsid w:val="003521B2"/>
    <w:rsid w:val="00353DAC"/>
    <w:rsid w:val="00357C0D"/>
    <w:rsid w:val="00360A73"/>
    <w:rsid w:val="00362D53"/>
    <w:rsid w:val="00365610"/>
    <w:rsid w:val="0036613C"/>
    <w:rsid w:val="00370C6F"/>
    <w:rsid w:val="00371F4A"/>
    <w:rsid w:val="00372BB8"/>
    <w:rsid w:val="0037440A"/>
    <w:rsid w:val="00374433"/>
    <w:rsid w:val="003814B4"/>
    <w:rsid w:val="00386A21"/>
    <w:rsid w:val="00387E50"/>
    <w:rsid w:val="0039264B"/>
    <w:rsid w:val="003971CA"/>
    <w:rsid w:val="003A0570"/>
    <w:rsid w:val="003A1F79"/>
    <w:rsid w:val="003A4F9F"/>
    <w:rsid w:val="003A5C46"/>
    <w:rsid w:val="003A6320"/>
    <w:rsid w:val="003B0130"/>
    <w:rsid w:val="003B6332"/>
    <w:rsid w:val="003B7ABC"/>
    <w:rsid w:val="003C05DF"/>
    <w:rsid w:val="003C3700"/>
    <w:rsid w:val="003C7173"/>
    <w:rsid w:val="003D0547"/>
    <w:rsid w:val="003D162E"/>
    <w:rsid w:val="003D2C55"/>
    <w:rsid w:val="003D4ED4"/>
    <w:rsid w:val="003E1D04"/>
    <w:rsid w:val="003E7AF4"/>
    <w:rsid w:val="003F5A35"/>
    <w:rsid w:val="00400A00"/>
    <w:rsid w:val="004018E8"/>
    <w:rsid w:val="00402041"/>
    <w:rsid w:val="00404263"/>
    <w:rsid w:val="0040483E"/>
    <w:rsid w:val="00404E2A"/>
    <w:rsid w:val="004062C3"/>
    <w:rsid w:val="00407541"/>
    <w:rsid w:val="00407BE9"/>
    <w:rsid w:val="00410A67"/>
    <w:rsid w:val="00411503"/>
    <w:rsid w:val="00412B95"/>
    <w:rsid w:val="0041414A"/>
    <w:rsid w:val="0041654C"/>
    <w:rsid w:val="00417A27"/>
    <w:rsid w:val="00420489"/>
    <w:rsid w:val="00424353"/>
    <w:rsid w:val="004249F9"/>
    <w:rsid w:val="00425EFF"/>
    <w:rsid w:val="0042733E"/>
    <w:rsid w:val="00430773"/>
    <w:rsid w:val="00432FF5"/>
    <w:rsid w:val="004334AD"/>
    <w:rsid w:val="0043434B"/>
    <w:rsid w:val="004346DE"/>
    <w:rsid w:val="00434765"/>
    <w:rsid w:val="0043618D"/>
    <w:rsid w:val="00441661"/>
    <w:rsid w:val="00441BBE"/>
    <w:rsid w:val="00441C23"/>
    <w:rsid w:val="00442A90"/>
    <w:rsid w:val="004460CD"/>
    <w:rsid w:val="00446F9A"/>
    <w:rsid w:val="00454451"/>
    <w:rsid w:val="00455874"/>
    <w:rsid w:val="00456B29"/>
    <w:rsid w:val="0045717A"/>
    <w:rsid w:val="004578B2"/>
    <w:rsid w:val="00461D62"/>
    <w:rsid w:val="004628EC"/>
    <w:rsid w:val="00471EE0"/>
    <w:rsid w:val="004723EE"/>
    <w:rsid w:val="004724F8"/>
    <w:rsid w:val="00472BA4"/>
    <w:rsid w:val="0047324B"/>
    <w:rsid w:val="00474063"/>
    <w:rsid w:val="00482663"/>
    <w:rsid w:val="00482DC0"/>
    <w:rsid w:val="0048320B"/>
    <w:rsid w:val="00486141"/>
    <w:rsid w:val="0048779E"/>
    <w:rsid w:val="004908E8"/>
    <w:rsid w:val="00494A30"/>
    <w:rsid w:val="00496FB0"/>
    <w:rsid w:val="004A18EC"/>
    <w:rsid w:val="004A4AE5"/>
    <w:rsid w:val="004A60BA"/>
    <w:rsid w:val="004A72D6"/>
    <w:rsid w:val="004B296A"/>
    <w:rsid w:val="004B6906"/>
    <w:rsid w:val="004B6D7D"/>
    <w:rsid w:val="004C0D76"/>
    <w:rsid w:val="004C117B"/>
    <w:rsid w:val="004C1CB2"/>
    <w:rsid w:val="004C3FDF"/>
    <w:rsid w:val="004C4630"/>
    <w:rsid w:val="004D1936"/>
    <w:rsid w:val="004D51BF"/>
    <w:rsid w:val="004D74A2"/>
    <w:rsid w:val="004E209E"/>
    <w:rsid w:val="004E3045"/>
    <w:rsid w:val="004E42B5"/>
    <w:rsid w:val="004E4376"/>
    <w:rsid w:val="004E76F1"/>
    <w:rsid w:val="004F2F24"/>
    <w:rsid w:val="004F3713"/>
    <w:rsid w:val="004F561A"/>
    <w:rsid w:val="004F6E7A"/>
    <w:rsid w:val="005018EA"/>
    <w:rsid w:val="00502674"/>
    <w:rsid w:val="00503C32"/>
    <w:rsid w:val="00507668"/>
    <w:rsid w:val="00510C69"/>
    <w:rsid w:val="00510DD3"/>
    <w:rsid w:val="005125C1"/>
    <w:rsid w:val="00515DAA"/>
    <w:rsid w:val="005169F9"/>
    <w:rsid w:val="00516F53"/>
    <w:rsid w:val="00521044"/>
    <w:rsid w:val="005228C2"/>
    <w:rsid w:val="00522C9A"/>
    <w:rsid w:val="005247AC"/>
    <w:rsid w:val="00525817"/>
    <w:rsid w:val="0052583D"/>
    <w:rsid w:val="00525B97"/>
    <w:rsid w:val="00526A6F"/>
    <w:rsid w:val="00527F44"/>
    <w:rsid w:val="00530D76"/>
    <w:rsid w:val="005329C1"/>
    <w:rsid w:val="00534C95"/>
    <w:rsid w:val="0053793C"/>
    <w:rsid w:val="00542E8F"/>
    <w:rsid w:val="0054404A"/>
    <w:rsid w:val="005462B5"/>
    <w:rsid w:val="00550C44"/>
    <w:rsid w:val="005510CC"/>
    <w:rsid w:val="00560B0D"/>
    <w:rsid w:val="005639F3"/>
    <w:rsid w:val="005667C4"/>
    <w:rsid w:val="00566BE9"/>
    <w:rsid w:val="00572889"/>
    <w:rsid w:val="00573AD0"/>
    <w:rsid w:val="00575663"/>
    <w:rsid w:val="005772A3"/>
    <w:rsid w:val="005774FC"/>
    <w:rsid w:val="00580C03"/>
    <w:rsid w:val="00583B5F"/>
    <w:rsid w:val="00583DEB"/>
    <w:rsid w:val="005855E3"/>
    <w:rsid w:val="00586EFC"/>
    <w:rsid w:val="005873D4"/>
    <w:rsid w:val="00592555"/>
    <w:rsid w:val="005943A6"/>
    <w:rsid w:val="005960EA"/>
    <w:rsid w:val="00597B4B"/>
    <w:rsid w:val="005A0FF6"/>
    <w:rsid w:val="005A1CF2"/>
    <w:rsid w:val="005A338E"/>
    <w:rsid w:val="005A6F20"/>
    <w:rsid w:val="005A78B6"/>
    <w:rsid w:val="005B0858"/>
    <w:rsid w:val="005B216F"/>
    <w:rsid w:val="005B5C70"/>
    <w:rsid w:val="005B5F00"/>
    <w:rsid w:val="005C0DB2"/>
    <w:rsid w:val="005C20E0"/>
    <w:rsid w:val="005C39E2"/>
    <w:rsid w:val="005C4042"/>
    <w:rsid w:val="005C475D"/>
    <w:rsid w:val="005D00B5"/>
    <w:rsid w:val="005D053D"/>
    <w:rsid w:val="005D082B"/>
    <w:rsid w:val="005D0C9A"/>
    <w:rsid w:val="005D0E15"/>
    <w:rsid w:val="005D154F"/>
    <w:rsid w:val="005D167F"/>
    <w:rsid w:val="005D2A5C"/>
    <w:rsid w:val="005D4171"/>
    <w:rsid w:val="005D7326"/>
    <w:rsid w:val="005D748B"/>
    <w:rsid w:val="005D7C5C"/>
    <w:rsid w:val="005E0171"/>
    <w:rsid w:val="005E0377"/>
    <w:rsid w:val="005E071A"/>
    <w:rsid w:val="005E2816"/>
    <w:rsid w:val="005E375D"/>
    <w:rsid w:val="005E4065"/>
    <w:rsid w:val="005E4FBE"/>
    <w:rsid w:val="005F00D6"/>
    <w:rsid w:val="005F0BFF"/>
    <w:rsid w:val="005F3B20"/>
    <w:rsid w:val="005F69A6"/>
    <w:rsid w:val="0060417B"/>
    <w:rsid w:val="006051BF"/>
    <w:rsid w:val="006057B7"/>
    <w:rsid w:val="00605E47"/>
    <w:rsid w:val="00607B36"/>
    <w:rsid w:val="0061039C"/>
    <w:rsid w:val="006125A6"/>
    <w:rsid w:val="00614D8A"/>
    <w:rsid w:val="006152FE"/>
    <w:rsid w:val="00615DC6"/>
    <w:rsid w:val="006165BE"/>
    <w:rsid w:val="00620F4E"/>
    <w:rsid w:val="00622ABC"/>
    <w:rsid w:val="00622C16"/>
    <w:rsid w:val="00623131"/>
    <w:rsid w:val="0062402D"/>
    <w:rsid w:val="00625558"/>
    <w:rsid w:val="00627AA1"/>
    <w:rsid w:val="0063473F"/>
    <w:rsid w:val="006365D6"/>
    <w:rsid w:val="00637156"/>
    <w:rsid w:val="0064004C"/>
    <w:rsid w:val="00641AC2"/>
    <w:rsid w:val="006444E9"/>
    <w:rsid w:val="00644BFD"/>
    <w:rsid w:val="0064517F"/>
    <w:rsid w:val="006451CB"/>
    <w:rsid w:val="00651241"/>
    <w:rsid w:val="006529AF"/>
    <w:rsid w:val="00653161"/>
    <w:rsid w:val="006539AF"/>
    <w:rsid w:val="00654390"/>
    <w:rsid w:val="00655C29"/>
    <w:rsid w:val="006565CD"/>
    <w:rsid w:val="0066000B"/>
    <w:rsid w:val="00660363"/>
    <w:rsid w:val="00663A56"/>
    <w:rsid w:val="00665E93"/>
    <w:rsid w:val="00672161"/>
    <w:rsid w:val="0067323E"/>
    <w:rsid w:val="006753BF"/>
    <w:rsid w:val="006773BD"/>
    <w:rsid w:val="00683D2A"/>
    <w:rsid w:val="0068635B"/>
    <w:rsid w:val="00691030"/>
    <w:rsid w:val="006926F8"/>
    <w:rsid w:val="00694495"/>
    <w:rsid w:val="0069490F"/>
    <w:rsid w:val="00695574"/>
    <w:rsid w:val="006A3391"/>
    <w:rsid w:val="006A3447"/>
    <w:rsid w:val="006A4644"/>
    <w:rsid w:val="006A6A86"/>
    <w:rsid w:val="006B08BA"/>
    <w:rsid w:val="006B0D7B"/>
    <w:rsid w:val="006B1221"/>
    <w:rsid w:val="006B5B40"/>
    <w:rsid w:val="006B7B23"/>
    <w:rsid w:val="006C26B6"/>
    <w:rsid w:val="006C26C9"/>
    <w:rsid w:val="006C2752"/>
    <w:rsid w:val="006C388B"/>
    <w:rsid w:val="006C7856"/>
    <w:rsid w:val="006D13A5"/>
    <w:rsid w:val="006D2F7F"/>
    <w:rsid w:val="006D38A8"/>
    <w:rsid w:val="006D5822"/>
    <w:rsid w:val="006D630B"/>
    <w:rsid w:val="006D6A60"/>
    <w:rsid w:val="006E1A9A"/>
    <w:rsid w:val="006E2183"/>
    <w:rsid w:val="006E240A"/>
    <w:rsid w:val="006E2DBE"/>
    <w:rsid w:val="006E2E2D"/>
    <w:rsid w:val="006E59D8"/>
    <w:rsid w:val="006F01D1"/>
    <w:rsid w:val="006F4307"/>
    <w:rsid w:val="006F4CEF"/>
    <w:rsid w:val="007007FF"/>
    <w:rsid w:val="00700947"/>
    <w:rsid w:val="00700D10"/>
    <w:rsid w:val="0070106B"/>
    <w:rsid w:val="007037BF"/>
    <w:rsid w:val="00704612"/>
    <w:rsid w:val="00705BF9"/>
    <w:rsid w:val="0070722B"/>
    <w:rsid w:val="00711930"/>
    <w:rsid w:val="00714B70"/>
    <w:rsid w:val="007264A7"/>
    <w:rsid w:val="007309DB"/>
    <w:rsid w:val="00731785"/>
    <w:rsid w:val="00731ACC"/>
    <w:rsid w:val="00731EB5"/>
    <w:rsid w:val="00734277"/>
    <w:rsid w:val="00734ECE"/>
    <w:rsid w:val="00734F85"/>
    <w:rsid w:val="007368C9"/>
    <w:rsid w:val="007414E5"/>
    <w:rsid w:val="00750CF3"/>
    <w:rsid w:val="00755CE7"/>
    <w:rsid w:val="00764738"/>
    <w:rsid w:val="00767408"/>
    <w:rsid w:val="00767C82"/>
    <w:rsid w:val="00773EB4"/>
    <w:rsid w:val="00777C7B"/>
    <w:rsid w:val="00777D12"/>
    <w:rsid w:val="007811AF"/>
    <w:rsid w:val="00781D5F"/>
    <w:rsid w:val="007850AF"/>
    <w:rsid w:val="00785110"/>
    <w:rsid w:val="00785586"/>
    <w:rsid w:val="00786431"/>
    <w:rsid w:val="00786FFC"/>
    <w:rsid w:val="00787A51"/>
    <w:rsid w:val="00787F79"/>
    <w:rsid w:val="00790D1B"/>
    <w:rsid w:val="007934D4"/>
    <w:rsid w:val="00795C7A"/>
    <w:rsid w:val="00796BDB"/>
    <w:rsid w:val="007A188D"/>
    <w:rsid w:val="007A239F"/>
    <w:rsid w:val="007A2653"/>
    <w:rsid w:val="007A48A1"/>
    <w:rsid w:val="007A501C"/>
    <w:rsid w:val="007A6E36"/>
    <w:rsid w:val="007B0621"/>
    <w:rsid w:val="007B0EE8"/>
    <w:rsid w:val="007B1575"/>
    <w:rsid w:val="007B4B30"/>
    <w:rsid w:val="007B6D2C"/>
    <w:rsid w:val="007B7AE8"/>
    <w:rsid w:val="007B7E93"/>
    <w:rsid w:val="007D17B6"/>
    <w:rsid w:val="007D235B"/>
    <w:rsid w:val="007D53F0"/>
    <w:rsid w:val="007D65CC"/>
    <w:rsid w:val="007D6C00"/>
    <w:rsid w:val="007E57B6"/>
    <w:rsid w:val="007E6FAC"/>
    <w:rsid w:val="007F2074"/>
    <w:rsid w:val="007F27EC"/>
    <w:rsid w:val="007F3C42"/>
    <w:rsid w:val="007F4458"/>
    <w:rsid w:val="007F4AC0"/>
    <w:rsid w:val="007F5329"/>
    <w:rsid w:val="007F6EC2"/>
    <w:rsid w:val="00800BCC"/>
    <w:rsid w:val="008033B5"/>
    <w:rsid w:val="008033D5"/>
    <w:rsid w:val="00803E3A"/>
    <w:rsid w:val="00806B8C"/>
    <w:rsid w:val="0081149E"/>
    <w:rsid w:val="00813B1B"/>
    <w:rsid w:val="008173E7"/>
    <w:rsid w:val="00822B9C"/>
    <w:rsid w:val="00832F19"/>
    <w:rsid w:val="008341CB"/>
    <w:rsid w:val="00840620"/>
    <w:rsid w:val="0084088B"/>
    <w:rsid w:val="00845A8F"/>
    <w:rsid w:val="00846D2B"/>
    <w:rsid w:val="0084709F"/>
    <w:rsid w:val="008543A6"/>
    <w:rsid w:val="00854D6E"/>
    <w:rsid w:val="008557DF"/>
    <w:rsid w:val="00861CF8"/>
    <w:rsid w:val="00874477"/>
    <w:rsid w:val="008744E5"/>
    <w:rsid w:val="0087467E"/>
    <w:rsid w:val="00875C52"/>
    <w:rsid w:val="00883209"/>
    <w:rsid w:val="00887011"/>
    <w:rsid w:val="008937E0"/>
    <w:rsid w:val="0089472B"/>
    <w:rsid w:val="00894A1B"/>
    <w:rsid w:val="0089510F"/>
    <w:rsid w:val="008A3B4B"/>
    <w:rsid w:val="008A461F"/>
    <w:rsid w:val="008B035E"/>
    <w:rsid w:val="008B3DE1"/>
    <w:rsid w:val="008B466B"/>
    <w:rsid w:val="008B5430"/>
    <w:rsid w:val="008B6E3C"/>
    <w:rsid w:val="008C075E"/>
    <w:rsid w:val="008C7EB6"/>
    <w:rsid w:val="008D0F87"/>
    <w:rsid w:val="008D2AB0"/>
    <w:rsid w:val="008D46DE"/>
    <w:rsid w:val="008D46FF"/>
    <w:rsid w:val="008D4EEE"/>
    <w:rsid w:val="008D562D"/>
    <w:rsid w:val="008D5636"/>
    <w:rsid w:val="008E40D2"/>
    <w:rsid w:val="008E452B"/>
    <w:rsid w:val="008F2C70"/>
    <w:rsid w:val="008F4CE9"/>
    <w:rsid w:val="00902323"/>
    <w:rsid w:val="0090321F"/>
    <w:rsid w:val="00903338"/>
    <w:rsid w:val="009045A2"/>
    <w:rsid w:val="00906911"/>
    <w:rsid w:val="00906FD1"/>
    <w:rsid w:val="009070A6"/>
    <w:rsid w:val="00913013"/>
    <w:rsid w:val="009145A6"/>
    <w:rsid w:val="0092248C"/>
    <w:rsid w:val="00923ED5"/>
    <w:rsid w:val="00930730"/>
    <w:rsid w:val="00931673"/>
    <w:rsid w:val="00934266"/>
    <w:rsid w:val="00935201"/>
    <w:rsid w:val="00940414"/>
    <w:rsid w:val="009431F3"/>
    <w:rsid w:val="00944D8B"/>
    <w:rsid w:val="00944FC5"/>
    <w:rsid w:val="00947C68"/>
    <w:rsid w:val="009527AF"/>
    <w:rsid w:val="00953F78"/>
    <w:rsid w:val="00954387"/>
    <w:rsid w:val="00961948"/>
    <w:rsid w:val="00964B76"/>
    <w:rsid w:val="009656AC"/>
    <w:rsid w:val="00965DDC"/>
    <w:rsid w:val="009679C4"/>
    <w:rsid w:val="0097057E"/>
    <w:rsid w:val="0097343D"/>
    <w:rsid w:val="009757D3"/>
    <w:rsid w:val="00984331"/>
    <w:rsid w:val="009853EB"/>
    <w:rsid w:val="00985AF6"/>
    <w:rsid w:val="00987160"/>
    <w:rsid w:val="00992BC3"/>
    <w:rsid w:val="00994B51"/>
    <w:rsid w:val="009A2592"/>
    <w:rsid w:val="009A3027"/>
    <w:rsid w:val="009A424E"/>
    <w:rsid w:val="009A4535"/>
    <w:rsid w:val="009B24F2"/>
    <w:rsid w:val="009B28F7"/>
    <w:rsid w:val="009B3C41"/>
    <w:rsid w:val="009B41AD"/>
    <w:rsid w:val="009C33D8"/>
    <w:rsid w:val="009D1551"/>
    <w:rsid w:val="009D3BC2"/>
    <w:rsid w:val="009D4F38"/>
    <w:rsid w:val="009E260B"/>
    <w:rsid w:val="009E26A5"/>
    <w:rsid w:val="009E4C0F"/>
    <w:rsid w:val="009E5AD9"/>
    <w:rsid w:val="009E6C4C"/>
    <w:rsid w:val="009E7B66"/>
    <w:rsid w:val="009F08D6"/>
    <w:rsid w:val="009F1C08"/>
    <w:rsid w:val="009F1C6B"/>
    <w:rsid w:val="009F5533"/>
    <w:rsid w:val="009F795B"/>
    <w:rsid w:val="009F7A8D"/>
    <w:rsid w:val="00A04E16"/>
    <w:rsid w:val="00A0649E"/>
    <w:rsid w:val="00A07E7A"/>
    <w:rsid w:val="00A16CF9"/>
    <w:rsid w:val="00A17241"/>
    <w:rsid w:val="00A22C9B"/>
    <w:rsid w:val="00A2761B"/>
    <w:rsid w:val="00A2763A"/>
    <w:rsid w:val="00A27B91"/>
    <w:rsid w:val="00A36149"/>
    <w:rsid w:val="00A43A91"/>
    <w:rsid w:val="00A4539D"/>
    <w:rsid w:val="00A4587E"/>
    <w:rsid w:val="00A567C2"/>
    <w:rsid w:val="00A56FC5"/>
    <w:rsid w:val="00A61947"/>
    <w:rsid w:val="00A63EDC"/>
    <w:rsid w:val="00A64500"/>
    <w:rsid w:val="00A65CE8"/>
    <w:rsid w:val="00A74842"/>
    <w:rsid w:val="00A774E2"/>
    <w:rsid w:val="00A8280E"/>
    <w:rsid w:val="00A86991"/>
    <w:rsid w:val="00A907F2"/>
    <w:rsid w:val="00A90DF3"/>
    <w:rsid w:val="00A921A2"/>
    <w:rsid w:val="00A92F76"/>
    <w:rsid w:val="00A9360F"/>
    <w:rsid w:val="00AA0674"/>
    <w:rsid w:val="00AA1CC8"/>
    <w:rsid w:val="00AA25DD"/>
    <w:rsid w:val="00AA4D7A"/>
    <w:rsid w:val="00AA51FA"/>
    <w:rsid w:val="00AB0C08"/>
    <w:rsid w:val="00AB45C2"/>
    <w:rsid w:val="00AB46ED"/>
    <w:rsid w:val="00AB783F"/>
    <w:rsid w:val="00AC15C7"/>
    <w:rsid w:val="00AC70D4"/>
    <w:rsid w:val="00AC7E17"/>
    <w:rsid w:val="00AD3CE0"/>
    <w:rsid w:val="00AE0141"/>
    <w:rsid w:val="00AE4391"/>
    <w:rsid w:val="00AE5884"/>
    <w:rsid w:val="00AE68F5"/>
    <w:rsid w:val="00AF0CEC"/>
    <w:rsid w:val="00AF3CDD"/>
    <w:rsid w:val="00AF7DB9"/>
    <w:rsid w:val="00B01100"/>
    <w:rsid w:val="00B01919"/>
    <w:rsid w:val="00B07479"/>
    <w:rsid w:val="00B115D3"/>
    <w:rsid w:val="00B1250F"/>
    <w:rsid w:val="00B12A87"/>
    <w:rsid w:val="00B12A98"/>
    <w:rsid w:val="00B12E10"/>
    <w:rsid w:val="00B14F27"/>
    <w:rsid w:val="00B15014"/>
    <w:rsid w:val="00B16A1B"/>
    <w:rsid w:val="00B206D7"/>
    <w:rsid w:val="00B21196"/>
    <w:rsid w:val="00B216DD"/>
    <w:rsid w:val="00B22DF6"/>
    <w:rsid w:val="00B238EE"/>
    <w:rsid w:val="00B319D6"/>
    <w:rsid w:val="00B31B5B"/>
    <w:rsid w:val="00B32B65"/>
    <w:rsid w:val="00B360C3"/>
    <w:rsid w:val="00B36B64"/>
    <w:rsid w:val="00B405E4"/>
    <w:rsid w:val="00B41F45"/>
    <w:rsid w:val="00B4230B"/>
    <w:rsid w:val="00B56CF3"/>
    <w:rsid w:val="00B600A6"/>
    <w:rsid w:val="00B60EC2"/>
    <w:rsid w:val="00B649A5"/>
    <w:rsid w:val="00B72585"/>
    <w:rsid w:val="00B72990"/>
    <w:rsid w:val="00B72DEC"/>
    <w:rsid w:val="00B73455"/>
    <w:rsid w:val="00B75109"/>
    <w:rsid w:val="00B766D2"/>
    <w:rsid w:val="00B7698C"/>
    <w:rsid w:val="00B76FF2"/>
    <w:rsid w:val="00B8202F"/>
    <w:rsid w:val="00B842CD"/>
    <w:rsid w:val="00B9157B"/>
    <w:rsid w:val="00B93121"/>
    <w:rsid w:val="00B960FF"/>
    <w:rsid w:val="00BA13BE"/>
    <w:rsid w:val="00BA1A35"/>
    <w:rsid w:val="00BA31D7"/>
    <w:rsid w:val="00BA4376"/>
    <w:rsid w:val="00BA4E5A"/>
    <w:rsid w:val="00BA5A9C"/>
    <w:rsid w:val="00BB1DCC"/>
    <w:rsid w:val="00BB5BEB"/>
    <w:rsid w:val="00BB7F2D"/>
    <w:rsid w:val="00BC0B93"/>
    <w:rsid w:val="00BC772C"/>
    <w:rsid w:val="00BD3480"/>
    <w:rsid w:val="00BD44FC"/>
    <w:rsid w:val="00BD6009"/>
    <w:rsid w:val="00BD7467"/>
    <w:rsid w:val="00BD77BC"/>
    <w:rsid w:val="00BD77D6"/>
    <w:rsid w:val="00BE1D15"/>
    <w:rsid w:val="00BE1D2C"/>
    <w:rsid w:val="00BE1EBF"/>
    <w:rsid w:val="00BE2CB2"/>
    <w:rsid w:val="00BE5721"/>
    <w:rsid w:val="00BE788D"/>
    <w:rsid w:val="00BF082B"/>
    <w:rsid w:val="00BF1A33"/>
    <w:rsid w:val="00BF1CE8"/>
    <w:rsid w:val="00C05FD9"/>
    <w:rsid w:val="00C067EB"/>
    <w:rsid w:val="00C06A60"/>
    <w:rsid w:val="00C109EB"/>
    <w:rsid w:val="00C14E99"/>
    <w:rsid w:val="00C14EFA"/>
    <w:rsid w:val="00C167CA"/>
    <w:rsid w:val="00C168F2"/>
    <w:rsid w:val="00C24131"/>
    <w:rsid w:val="00C25C77"/>
    <w:rsid w:val="00C277DD"/>
    <w:rsid w:val="00C3205C"/>
    <w:rsid w:val="00C341AD"/>
    <w:rsid w:val="00C35372"/>
    <w:rsid w:val="00C355A7"/>
    <w:rsid w:val="00C36EC6"/>
    <w:rsid w:val="00C417F0"/>
    <w:rsid w:val="00C45CBC"/>
    <w:rsid w:val="00C463AF"/>
    <w:rsid w:val="00C46437"/>
    <w:rsid w:val="00C475A1"/>
    <w:rsid w:val="00C51E42"/>
    <w:rsid w:val="00C52DE4"/>
    <w:rsid w:val="00C611C6"/>
    <w:rsid w:val="00C62E26"/>
    <w:rsid w:val="00C64186"/>
    <w:rsid w:val="00C65E9A"/>
    <w:rsid w:val="00C66E9F"/>
    <w:rsid w:val="00C71ED6"/>
    <w:rsid w:val="00C75CD7"/>
    <w:rsid w:val="00C8348E"/>
    <w:rsid w:val="00C835A1"/>
    <w:rsid w:val="00C84A94"/>
    <w:rsid w:val="00C927BB"/>
    <w:rsid w:val="00C92AED"/>
    <w:rsid w:val="00C9348E"/>
    <w:rsid w:val="00C93713"/>
    <w:rsid w:val="00C93982"/>
    <w:rsid w:val="00C9527D"/>
    <w:rsid w:val="00C95501"/>
    <w:rsid w:val="00C95D32"/>
    <w:rsid w:val="00C95F99"/>
    <w:rsid w:val="00C9600C"/>
    <w:rsid w:val="00C96979"/>
    <w:rsid w:val="00CA74A4"/>
    <w:rsid w:val="00CB00DB"/>
    <w:rsid w:val="00CB05B5"/>
    <w:rsid w:val="00CB0ED6"/>
    <w:rsid w:val="00CB358D"/>
    <w:rsid w:val="00CB5131"/>
    <w:rsid w:val="00CB552A"/>
    <w:rsid w:val="00CC066E"/>
    <w:rsid w:val="00CC0B7C"/>
    <w:rsid w:val="00CC162B"/>
    <w:rsid w:val="00CC20B5"/>
    <w:rsid w:val="00CC3652"/>
    <w:rsid w:val="00CC42D5"/>
    <w:rsid w:val="00CC48D5"/>
    <w:rsid w:val="00CD038D"/>
    <w:rsid w:val="00CD3386"/>
    <w:rsid w:val="00CD39B4"/>
    <w:rsid w:val="00CD5F56"/>
    <w:rsid w:val="00CD77EA"/>
    <w:rsid w:val="00CE0937"/>
    <w:rsid w:val="00CE15CE"/>
    <w:rsid w:val="00CE2460"/>
    <w:rsid w:val="00CF0A17"/>
    <w:rsid w:val="00CF596D"/>
    <w:rsid w:val="00CF6D1D"/>
    <w:rsid w:val="00CF735A"/>
    <w:rsid w:val="00D0468B"/>
    <w:rsid w:val="00D04FB4"/>
    <w:rsid w:val="00D05E8C"/>
    <w:rsid w:val="00D07D2E"/>
    <w:rsid w:val="00D134BB"/>
    <w:rsid w:val="00D1592A"/>
    <w:rsid w:val="00D21813"/>
    <w:rsid w:val="00D21AAD"/>
    <w:rsid w:val="00D22D16"/>
    <w:rsid w:val="00D23FF4"/>
    <w:rsid w:val="00D279AB"/>
    <w:rsid w:val="00D30221"/>
    <w:rsid w:val="00D3258F"/>
    <w:rsid w:val="00D355EB"/>
    <w:rsid w:val="00D35FBC"/>
    <w:rsid w:val="00D37DC9"/>
    <w:rsid w:val="00D43122"/>
    <w:rsid w:val="00D444C5"/>
    <w:rsid w:val="00D47E32"/>
    <w:rsid w:val="00D54943"/>
    <w:rsid w:val="00D61A77"/>
    <w:rsid w:val="00D653F8"/>
    <w:rsid w:val="00D72876"/>
    <w:rsid w:val="00D72ECF"/>
    <w:rsid w:val="00D749DC"/>
    <w:rsid w:val="00D82194"/>
    <w:rsid w:val="00D8636F"/>
    <w:rsid w:val="00D91319"/>
    <w:rsid w:val="00D94876"/>
    <w:rsid w:val="00DA08E8"/>
    <w:rsid w:val="00DA3C1C"/>
    <w:rsid w:val="00DA65F1"/>
    <w:rsid w:val="00DA6EDD"/>
    <w:rsid w:val="00DA6F20"/>
    <w:rsid w:val="00DA733B"/>
    <w:rsid w:val="00DB262A"/>
    <w:rsid w:val="00DB3C20"/>
    <w:rsid w:val="00DB4BA6"/>
    <w:rsid w:val="00DB5436"/>
    <w:rsid w:val="00DC1A50"/>
    <w:rsid w:val="00DC4AE2"/>
    <w:rsid w:val="00DD0328"/>
    <w:rsid w:val="00DD0B99"/>
    <w:rsid w:val="00DD493E"/>
    <w:rsid w:val="00DD5DB5"/>
    <w:rsid w:val="00DD6A7F"/>
    <w:rsid w:val="00DD721B"/>
    <w:rsid w:val="00DD7DB9"/>
    <w:rsid w:val="00DE461D"/>
    <w:rsid w:val="00DE4DD8"/>
    <w:rsid w:val="00DF2ECF"/>
    <w:rsid w:val="00DF363F"/>
    <w:rsid w:val="00DF63F7"/>
    <w:rsid w:val="00DF7A22"/>
    <w:rsid w:val="00DF7C9F"/>
    <w:rsid w:val="00E00D74"/>
    <w:rsid w:val="00E01479"/>
    <w:rsid w:val="00E0228C"/>
    <w:rsid w:val="00E0237E"/>
    <w:rsid w:val="00E024E3"/>
    <w:rsid w:val="00E030F5"/>
    <w:rsid w:val="00E048F6"/>
    <w:rsid w:val="00E04E10"/>
    <w:rsid w:val="00E0584D"/>
    <w:rsid w:val="00E12CAC"/>
    <w:rsid w:val="00E13686"/>
    <w:rsid w:val="00E144A4"/>
    <w:rsid w:val="00E16745"/>
    <w:rsid w:val="00E20C45"/>
    <w:rsid w:val="00E22AA2"/>
    <w:rsid w:val="00E22B77"/>
    <w:rsid w:val="00E22B9E"/>
    <w:rsid w:val="00E24796"/>
    <w:rsid w:val="00E25957"/>
    <w:rsid w:val="00E30077"/>
    <w:rsid w:val="00E31471"/>
    <w:rsid w:val="00E31E8D"/>
    <w:rsid w:val="00E3305B"/>
    <w:rsid w:val="00E335ED"/>
    <w:rsid w:val="00E37138"/>
    <w:rsid w:val="00E40B03"/>
    <w:rsid w:val="00E40D53"/>
    <w:rsid w:val="00E41C74"/>
    <w:rsid w:val="00E4334E"/>
    <w:rsid w:val="00E47E03"/>
    <w:rsid w:val="00E51E73"/>
    <w:rsid w:val="00E53030"/>
    <w:rsid w:val="00E5622A"/>
    <w:rsid w:val="00E570B0"/>
    <w:rsid w:val="00E65E23"/>
    <w:rsid w:val="00E710A9"/>
    <w:rsid w:val="00E721B6"/>
    <w:rsid w:val="00E72915"/>
    <w:rsid w:val="00E73598"/>
    <w:rsid w:val="00E73DB4"/>
    <w:rsid w:val="00E748DC"/>
    <w:rsid w:val="00E76076"/>
    <w:rsid w:val="00E763AC"/>
    <w:rsid w:val="00E77566"/>
    <w:rsid w:val="00E844C7"/>
    <w:rsid w:val="00E84F09"/>
    <w:rsid w:val="00E867DC"/>
    <w:rsid w:val="00E8723B"/>
    <w:rsid w:val="00E87F27"/>
    <w:rsid w:val="00E9046B"/>
    <w:rsid w:val="00E90853"/>
    <w:rsid w:val="00E92C7A"/>
    <w:rsid w:val="00E9301E"/>
    <w:rsid w:val="00E9452D"/>
    <w:rsid w:val="00E94A9B"/>
    <w:rsid w:val="00E951FE"/>
    <w:rsid w:val="00E96AEC"/>
    <w:rsid w:val="00EA1464"/>
    <w:rsid w:val="00EA28C3"/>
    <w:rsid w:val="00EA4A03"/>
    <w:rsid w:val="00EA4EEB"/>
    <w:rsid w:val="00EB04FD"/>
    <w:rsid w:val="00EB5ABF"/>
    <w:rsid w:val="00EB7A13"/>
    <w:rsid w:val="00EC0825"/>
    <w:rsid w:val="00EC2EF3"/>
    <w:rsid w:val="00EC38D3"/>
    <w:rsid w:val="00EC4E8B"/>
    <w:rsid w:val="00ED00E0"/>
    <w:rsid w:val="00ED1101"/>
    <w:rsid w:val="00ED6185"/>
    <w:rsid w:val="00ED7C0E"/>
    <w:rsid w:val="00ED7DCC"/>
    <w:rsid w:val="00EE003A"/>
    <w:rsid w:val="00EE51ED"/>
    <w:rsid w:val="00EE56D7"/>
    <w:rsid w:val="00EF3961"/>
    <w:rsid w:val="00EF5636"/>
    <w:rsid w:val="00F00195"/>
    <w:rsid w:val="00F007FB"/>
    <w:rsid w:val="00F0165B"/>
    <w:rsid w:val="00F02CF2"/>
    <w:rsid w:val="00F03378"/>
    <w:rsid w:val="00F03C77"/>
    <w:rsid w:val="00F07057"/>
    <w:rsid w:val="00F1028F"/>
    <w:rsid w:val="00F1532C"/>
    <w:rsid w:val="00F157DC"/>
    <w:rsid w:val="00F15FB5"/>
    <w:rsid w:val="00F20073"/>
    <w:rsid w:val="00F2238B"/>
    <w:rsid w:val="00F256F7"/>
    <w:rsid w:val="00F2798A"/>
    <w:rsid w:val="00F305AA"/>
    <w:rsid w:val="00F31AA5"/>
    <w:rsid w:val="00F33DA0"/>
    <w:rsid w:val="00F35548"/>
    <w:rsid w:val="00F3604F"/>
    <w:rsid w:val="00F3630C"/>
    <w:rsid w:val="00F36397"/>
    <w:rsid w:val="00F40F49"/>
    <w:rsid w:val="00F4337F"/>
    <w:rsid w:val="00F45595"/>
    <w:rsid w:val="00F50C96"/>
    <w:rsid w:val="00F52F1A"/>
    <w:rsid w:val="00F53FD8"/>
    <w:rsid w:val="00F54743"/>
    <w:rsid w:val="00F55F0D"/>
    <w:rsid w:val="00F57897"/>
    <w:rsid w:val="00F60379"/>
    <w:rsid w:val="00F60E28"/>
    <w:rsid w:val="00F61633"/>
    <w:rsid w:val="00F61F45"/>
    <w:rsid w:val="00F632F4"/>
    <w:rsid w:val="00F6433D"/>
    <w:rsid w:val="00F64C62"/>
    <w:rsid w:val="00F65215"/>
    <w:rsid w:val="00F655DC"/>
    <w:rsid w:val="00F677CE"/>
    <w:rsid w:val="00F70AAE"/>
    <w:rsid w:val="00F72808"/>
    <w:rsid w:val="00F75634"/>
    <w:rsid w:val="00F80BE5"/>
    <w:rsid w:val="00F8303C"/>
    <w:rsid w:val="00F8590D"/>
    <w:rsid w:val="00F860D0"/>
    <w:rsid w:val="00F87094"/>
    <w:rsid w:val="00F8723B"/>
    <w:rsid w:val="00F9039F"/>
    <w:rsid w:val="00F906AC"/>
    <w:rsid w:val="00F9297C"/>
    <w:rsid w:val="00F950F5"/>
    <w:rsid w:val="00F95F4D"/>
    <w:rsid w:val="00FA088C"/>
    <w:rsid w:val="00FA2DD6"/>
    <w:rsid w:val="00FA33D9"/>
    <w:rsid w:val="00FA5458"/>
    <w:rsid w:val="00FB174C"/>
    <w:rsid w:val="00FB1B2F"/>
    <w:rsid w:val="00FB287D"/>
    <w:rsid w:val="00FB7D88"/>
    <w:rsid w:val="00FC09A0"/>
    <w:rsid w:val="00FC3972"/>
    <w:rsid w:val="00FC3F88"/>
    <w:rsid w:val="00FC43AE"/>
    <w:rsid w:val="00FC6814"/>
    <w:rsid w:val="00FD000E"/>
    <w:rsid w:val="00FD042E"/>
    <w:rsid w:val="00FD0E18"/>
    <w:rsid w:val="00FD0E4A"/>
    <w:rsid w:val="00FD1A9A"/>
    <w:rsid w:val="00FD2722"/>
    <w:rsid w:val="00FD3E5B"/>
    <w:rsid w:val="00FD451F"/>
    <w:rsid w:val="00FD542E"/>
    <w:rsid w:val="00FD618C"/>
    <w:rsid w:val="00FE34EC"/>
    <w:rsid w:val="00FE4C0F"/>
    <w:rsid w:val="00FE6227"/>
    <w:rsid w:val="00FF029D"/>
    <w:rsid w:val="00FF0428"/>
    <w:rsid w:val="00FF0DD9"/>
    <w:rsid w:val="00FF59EA"/>
    <w:rsid w:val="00FF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A14A0E"/>
  <w15:docId w15:val="{FEF1016D-C510-4470-9B4F-9887E4EA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4E5"/>
    <w:pPr>
      <w:keepLines/>
      <w:spacing w:before="120" w:after="120"/>
      <w:jc w:val="both"/>
    </w:pPr>
    <w:rPr>
      <w:color w:val="3D3935"/>
      <w:lang w:eastAsia="en-US"/>
    </w:rPr>
  </w:style>
  <w:style w:type="paragraph" w:styleId="Titre1">
    <w:name w:val="heading 1"/>
    <w:aliases w:val="H1,Header1,h1,Niveau 1,Niveau1,Contrat 1,chapitre,(Shift Ctrl 1),Level 1,Section Head,l1,Disaster 1,Head 1 (Chapter heading),List level 1,I1,heading 1,l1+toc 1,1st level,Appendix 1,Rubrique,Titre1,Titre2,TITRE 1 NET VALUE,überschrift1,co,Titre§"/>
    <w:basedOn w:val="Normal"/>
    <w:next w:val="Normal"/>
    <w:link w:val="Titre1Car"/>
    <w:uiPriority w:val="99"/>
    <w:qFormat/>
    <w:rsid w:val="005F3B20"/>
    <w:pPr>
      <w:keepNext/>
      <w:pageBreakBefore/>
      <w:numPr>
        <w:numId w:val="1"/>
      </w:numPr>
      <w:spacing w:after="240"/>
      <w:ind w:left="709" w:hanging="709"/>
      <w:outlineLvl w:val="0"/>
    </w:pPr>
    <w:rPr>
      <w:rFonts w:eastAsia="Times New Roman" w:cs="Times New Roman"/>
      <w:b/>
      <w:bCs/>
      <w:color w:val="A31781"/>
      <w:sz w:val="40"/>
      <w:szCs w:val="32"/>
    </w:rPr>
  </w:style>
  <w:style w:type="paragraph" w:styleId="Titre2">
    <w:name w:val="heading 2"/>
    <w:aliases w:val="H2,Contrat 2,Ctt,Niveau 2,Niveau2,chapitre 1.1,Titre 2 - RAO,HeadB,h2,Level 2 Topic Heading,l2,Head 2,List level 2,Guide 2,list 2,list 2,I2,heading 2,l2+toc 2,2nd level,Scénario,Titre 2 NET VALUE,Überschrift 2 Anhang,2,Header 2,sh2,SIEL EP,sh"/>
    <w:basedOn w:val="Normal"/>
    <w:next w:val="Normal"/>
    <w:link w:val="Titre2Car"/>
    <w:uiPriority w:val="99"/>
    <w:qFormat/>
    <w:rsid w:val="001A055D"/>
    <w:pPr>
      <w:keepNext/>
      <w:numPr>
        <w:ilvl w:val="1"/>
        <w:numId w:val="1"/>
      </w:numPr>
      <w:pBdr>
        <w:top w:val="single" w:sz="4" w:space="1" w:color="E7CFE5"/>
        <w:left w:val="single" w:sz="4" w:space="4" w:color="E7CFE5"/>
        <w:bottom w:val="single" w:sz="4" w:space="1" w:color="E7CFE5"/>
        <w:right w:val="single" w:sz="4" w:space="4" w:color="E7CFE5"/>
      </w:pBdr>
      <w:shd w:val="clear" w:color="auto" w:fill="E7CFE5"/>
      <w:spacing w:before="240" w:after="240"/>
      <w:outlineLvl w:val="1"/>
    </w:pPr>
    <w:rPr>
      <w:rFonts w:eastAsia="Times New Roman" w:cs="Times New Roman"/>
      <w:bCs/>
      <w:color w:val="A31781"/>
      <w:sz w:val="32"/>
      <w:szCs w:val="32"/>
    </w:rPr>
  </w:style>
  <w:style w:type="paragraph" w:styleId="Titre3">
    <w:name w:val="heading 3"/>
    <w:aliases w:val="H3,H31,H32,H33,H34,H35,H36,H37,H38,H39,H311,H321,H331,H341,H351,H361,H371,H381,H310,H312,H322,H332,H342,H352,H362,H372,H382,H313,H323,H333,H343,H353,H363,H373,H383,H314,H324,H334,H344,H354,H364,H374,H384,H391,H3111,H3211,H3311,H3411,H3511,h3,l3"/>
    <w:basedOn w:val="Normal"/>
    <w:next w:val="Normal"/>
    <w:link w:val="Titre3Car"/>
    <w:qFormat/>
    <w:rsid w:val="00E20C45"/>
    <w:pPr>
      <w:keepNext/>
      <w:numPr>
        <w:ilvl w:val="2"/>
        <w:numId w:val="1"/>
      </w:numPr>
      <w:pBdr>
        <w:top w:val="single" w:sz="4" w:space="1" w:color="F7EDF6"/>
        <w:left w:val="single" w:sz="4" w:space="4" w:color="F7EDF6"/>
        <w:bottom w:val="single" w:sz="4" w:space="1" w:color="F7EDF6"/>
        <w:right w:val="single" w:sz="4" w:space="4" w:color="F7EDF6"/>
      </w:pBdr>
      <w:shd w:val="clear" w:color="auto" w:fill="F7EDF6"/>
      <w:spacing w:before="240" w:after="240"/>
      <w:outlineLvl w:val="2"/>
    </w:pPr>
    <w:rPr>
      <w:rFonts w:eastAsia="Times New Roman" w:cs="Times New Roman"/>
      <w:bCs/>
      <w:color w:val="A31781"/>
      <w:sz w:val="28"/>
      <w:szCs w:val="28"/>
      <w:lang w:eastAsia="fr-FR"/>
    </w:rPr>
  </w:style>
  <w:style w:type="paragraph" w:styleId="Titre4">
    <w:name w:val="heading 4"/>
    <w:aliases w:val="H4,chapitre 1.1.1.1,Niveau 4,Niveau4,Contrat 4,l4,mh1l,Module heading 1 large (18 points),h4,Sec III,Sous-question,heading 4,NUL,4,14,a.,Map Title,parapoint,¶,ITT t4,sect9hd,L1 Heading 4,Titre4,l41,l42,annexe,Heading 4,numéroté  1.1.1.1.,4 dash"/>
    <w:basedOn w:val="Normal"/>
    <w:next w:val="Normal"/>
    <w:link w:val="Titre4Car"/>
    <w:autoRedefine/>
    <w:uiPriority w:val="99"/>
    <w:qFormat/>
    <w:rsid w:val="001A055D"/>
    <w:pPr>
      <w:numPr>
        <w:ilvl w:val="3"/>
        <w:numId w:val="1"/>
      </w:numPr>
      <w:spacing w:before="240" w:after="240"/>
      <w:outlineLvl w:val="3"/>
    </w:pPr>
    <w:rPr>
      <w:b/>
      <w:color w:val="A31781"/>
      <w:spacing w:val="10"/>
    </w:rPr>
  </w:style>
  <w:style w:type="paragraph" w:styleId="Titre5">
    <w:name w:val="heading 5"/>
    <w:basedOn w:val="Normal"/>
    <w:next w:val="Normal"/>
    <w:link w:val="Titre5Car"/>
    <w:rsid w:val="001A055D"/>
    <w:pPr>
      <w:pBdr>
        <w:bottom w:val="single" w:sz="6" w:space="5" w:color="A31781"/>
      </w:pBdr>
      <w:spacing w:before="240" w:after="240"/>
      <w:outlineLvl w:val="4"/>
    </w:pPr>
    <w:rPr>
      <w:smallCaps/>
      <w:color w:val="A31781"/>
      <w:szCs w:val="22"/>
    </w:rPr>
  </w:style>
  <w:style w:type="paragraph" w:styleId="Titre6">
    <w:name w:val="heading 6"/>
    <w:basedOn w:val="Normal"/>
    <w:next w:val="Normal"/>
    <w:link w:val="Titre6Car"/>
    <w:rsid w:val="00166838"/>
    <w:pPr>
      <w:keepNext/>
      <w:keepLines w:val="0"/>
      <w:tabs>
        <w:tab w:val="left" w:pos="851"/>
        <w:tab w:val="left" w:pos="2480"/>
        <w:tab w:val="left" w:pos="6521"/>
      </w:tabs>
      <w:spacing w:before="0" w:after="0"/>
      <w:jc w:val="center"/>
      <w:outlineLvl w:val="5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fr-FR"/>
    </w:rPr>
  </w:style>
  <w:style w:type="paragraph" w:styleId="Titre7">
    <w:name w:val="heading 7"/>
    <w:basedOn w:val="Normal"/>
    <w:next w:val="Normal"/>
    <w:link w:val="Titre7Car"/>
    <w:rsid w:val="00166838"/>
    <w:pPr>
      <w:keepNext/>
      <w:keepLines w:val="0"/>
      <w:spacing w:before="0" w:after="0"/>
      <w:jc w:val="left"/>
      <w:outlineLvl w:val="6"/>
    </w:pPr>
    <w:rPr>
      <w:rFonts w:ascii="Times New Roman" w:eastAsia="Times New Roman" w:hAnsi="Times New Roman" w:cs="Times New Roman"/>
      <w:b/>
      <w:bCs/>
      <w:color w:val="auto"/>
      <w:lang w:eastAsia="fr-FR"/>
    </w:rPr>
  </w:style>
  <w:style w:type="paragraph" w:styleId="Titre8">
    <w:name w:val="heading 8"/>
    <w:basedOn w:val="Normal"/>
    <w:next w:val="Normal"/>
    <w:link w:val="Titre8Car"/>
    <w:rsid w:val="00166838"/>
    <w:pPr>
      <w:keepNext/>
      <w:keepLines w:val="0"/>
      <w:ind w:left="214" w:right="638"/>
      <w:jc w:val="left"/>
      <w:outlineLvl w:val="7"/>
    </w:pPr>
    <w:rPr>
      <w:rFonts w:ascii="Times New Roman" w:eastAsia="Times New Roman" w:hAnsi="Times New Roman" w:cs="Times New Roman"/>
      <w:b/>
      <w:bCs/>
      <w:emboss/>
      <w:color w:val="FF6600"/>
      <w:sz w:val="24"/>
      <w:szCs w:val="24"/>
      <w:lang w:eastAsia="fr-FR"/>
    </w:rPr>
  </w:style>
  <w:style w:type="paragraph" w:styleId="Titre9">
    <w:name w:val="heading 9"/>
    <w:basedOn w:val="Normal"/>
    <w:next w:val="Normal"/>
    <w:link w:val="Titre9Car"/>
    <w:rsid w:val="00166838"/>
    <w:pPr>
      <w:keepNext/>
      <w:keepLines w:val="0"/>
      <w:ind w:left="497" w:right="1134"/>
      <w:jc w:val="left"/>
      <w:outlineLvl w:val="8"/>
    </w:pPr>
    <w:rPr>
      <w:rFonts w:ascii="Times New Roman" w:eastAsia="Times New Roman" w:hAnsi="Times New Roman" w:cs="Times New Roman"/>
      <w:b/>
      <w:bCs/>
      <w:emboss/>
      <w:color w:val="FF660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aliases w:val="tableau modelo"/>
    <w:basedOn w:val="TableauNormal"/>
    <w:uiPriority w:val="59"/>
    <w:rsid w:val="00FA088C"/>
    <w:tblPr>
      <w:tblBorders>
        <w:top w:val="single" w:sz="4" w:space="0" w:color="3D3935"/>
        <w:left w:val="single" w:sz="4" w:space="0" w:color="3D3935"/>
        <w:bottom w:val="single" w:sz="4" w:space="0" w:color="3D3935"/>
        <w:right w:val="single" w:sz="4" w:space="0" w:color="3D3935"/>
        <w:insideH w:val="single" w:sz="4" w:space="0" w:color="3D3935"/>
        <w:insideV w:val="single" w:sz="4" w:space="0" w:color="3D3935"/>
      </w:tblBorders>
    </w:tblPr>
  </w:style>
  <w:style w:type="paragraph" w:styleId="Corpsdetexte">
    <w:name w:val="Body Text"/>
    <w:basedOn w:val="Normal"/>
    <w:link w:val="CorpsdetexteCar"/>
    <w:qFormat/>
    <w:rsid w:val="001A055D"/>
  </w:style>
  <w:style w:type="character" w:customStyle="1" w:styleId="CorpsdetexteCar">
    <w:name w:val="Corps de texte Car"/>
    <w:basedOn w:val="Policepardfaut"/>
    <w:link w:val="Corpsdetexte"/>
    <w:rsid w:val="001A055D"/>
    <w:rPr>
      <w:sz w:val="20"/>
    </w:rPr>
  </w:style>
  <w:style w:type="character" w:customStyle="1" w:styleId="Titrenormal">
    <w:name w:val="Titre_normal"/>
    <w:basedOn w:val="Policepardfaut"/>
    <w:uiPriority w:val="6"/>
    <w:qFormat/>
    <w:rsid w:val="001A055D"/>
    <w:rPr>
      <w:color w:val="3D3935"/>
      <w:sz w:val="44"/>
    </w:rPr>
  </w:style>
  <w:style w:type="character" w:customStyle="1" w:styleId="Titregras">
    <w:name w:val="Titre_gras"/>
    <w:basedOn w:val="Titrenormal"/>
    <w:uiPriority w:val="6"/>
    <w:qFormat/>
    <w:rsid w:val="001A055D"/>
    <w:rPr>
      <w:b/>
      <w:color w:val="3D3935"/>
      <w:sz w:val="44"/>
    </w:rPr>
  </w:style>
  <w:style w:type="table" w:customStyle="1" w:styleId="TableauModeloBleuclair">
    <w:name w:val="Tableau Model'o Bleu clair"/>
    <w:basedOn w:val="TableauNormal"/>
    <w:uiPriority w:val="99"/>
    <w:qFormat/>
    <w:rsid w:val="00EA1464"/>
    <w:rPr>
      <w:color w:val="009E9C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2AFAE"/>
      </w:tcPr>
    </w:tblStylePr>
    <w:tblStylePr w:type="lastRow">
      <w:rPr>
        <w:color w:val="009E9C"/>
      </w:rPr>
    </w:tblStylePr>
    <w:tblStylePr w:type="band1Vert">
      <w:rPr>
        <w:color w:val="009E9C"/>
      </w:rPr>
    </w:tblStylePr>
    <w:tblStylePr w:type="band1Horz">
      <w:rPr>
        <w:color w:val="009E9C"/>
      </w:rPr>
      <w:tblPr/>
      <w:tcPr>
        <w:shd w:val="clear" w:color="auto" w:fill="A7CDCD"/>
      </w:tcPr>
    </w:tblStylePr>
    <w:tblStylePr w:type="band2Horz">
      <w:tblPr/>
      <w:tcPr>
        <w:shd w:val="clear" w:color="auto" w:fill="DEEBEC"/>
      </w:tcPr>
    </w:tblStylePr>
  </w:style>
  <w:style w:type="table" w:customStyle="1" w:styleId="TableauModeloBleufonce">
    <w:name w:val="Tableau Model'o Bleu fonce"/>
    <w:basedOn w:val="TableauNormal"/>
    <w:uiPriority w:val="99"/>
    <w:qFormat/>
    <w:rsid w:val="00C64186"/>
    <w:rPr>
      <w:color w:val="EAD6EA"/>
    </w:rPr>
    <w:tblPr>
      <w:tblStyleRowBandSize w:val="1"/>
    </w:tblPr>
    <w:tblStylePr w:type="firstRow">
      <w:rPr>
        <w:b/>
        <w:color w:val="FFFFFF"/>
      </w:rPr>
      <w:tblPr/>
      <w:tcPr>
        <w:shd w:val="clear" w:color="auto" w:fill="758BC9"/>
      </w:tcPr>
    </w:tblStylePr>
    <w:tblStylePr w:type="band1Horz">
      <w:rPr>
        <w:color w:val="005CA9"/>
      </w:rPr>
      <w:tblPr/>
      <w:tcPr>
        <w:shd w:val="clear" w:color="auto" w:fill="96A7D6"/>
      </w:tcPr>
    </w:tblStylePr>
    <w:tblStylePr w:type="band2Horz">
      <w:rPr>
        <w:color w:val="005CA9"/>
      </w:rPr>
      <w:tblPr/>
      <w:tcPr>
        <w:shd w:val="clear" w:color="auto" w:fill="D6DBF0"/>
      </w:tcPr>
    </w:tblStylePr>
  </w:style>
  <w:style w:type="table" w:customStyle="1" w:styleId="TableauModeloGris">
    <w:name w:val="Tableau Model'o Gris"/>
    <w:basedOn w:val="TableauNormal"/>
    <w:uiPriority w:val="99"/>
    <w:qFormat/>
    <w:rsid w:val="00EA1464"/>
    <w:tblPr>
      <w:tblStyleRowBandSize w:val="1"/>
    </w:tblPr>
    <w:tblStylePr w:type="firstRow">
      <w:rPr>
        <w:rFonts w:ascii="Arial" w:hAnsi="Arial"/>
        <w:b/>
        <w:color w:val="FFFFFF"/>
        <w:sz w:val="20"/>
      </w:rPr>
      <w:tblPr/>
      <w:tcPr>
        <w:tcBorders>
          <w:bottom w:val="single" w:sz="4" w:space="0" w:color="3D3935"/>
        </w:tcBorders>
        <w:shd w:val="clear" w:color="auto" w:fill="BFBFBF"/>
      </w:tcPr>
    </w:tblStylePr>
    <w:tblStylePr w:type="lastRow">
      <w:tblPr/>
      <w:tcPr>
        <w:tcBorders>
          <w:bottom w:val="single" w:sz="4" w:space="0" w:color="2D2A27"/>
        </w:tcBorders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/>
      </w:tcPr>
    </w:tblStylePr>
  </w:style>
  <w:style w:type="table" w:customStyle="1" w:styleId="TableauModeloRose">
    <w:name w:val="Tableau Model'o Rose"/>
    <w:basedOn w:val="TableauNormal"/>
    <w:uiPriority w:val="99"/>
    <w:qFormat/>
    <w:rsid w:val="00EA1464"/>
    <w:rPr>
      <w:color w:val="E4003A"/>
    </w:rPr>
    <w:tblPr>
      <w:tblStyleRowBandSize w:val="1"/>
    </w:tblPr>
    <w:tblStylePr w:type="firstRow">
      <w:rPr>
        <w:b/>
        <w:color w:val="E4003A"/>
      </w:rPr>
      <w:tblPr/>
      <w:tcPr>
        <w:shd w:val="clear" w:color="auto" w:fill="F39A93"/>
      </w:tcPr>
    </w:tblStylePr>
    <w:tblStylePr w:type="band1Horz">
      <w:tblPr/>
      <w:tcPr>
        <w:shd w:val="clear" w:color="auto" w:fill="FBDAD4"/>
      </w:tcPr>
    </w:tblStylePr>
    <w:tblStylePr w:type="band2Horz">
      <w:tblPr/>
      <w:tcPr>
        <w:shd w:val="clear" w:color="auto" w:fill="FDEFED"/>
      </w:tcPr>
    </w:tblStylePr>
  </w:style>
  <w:style w:type="character" w:customStyle="1" w:styleId="Titre1Car">
    <w:name w:val="Titre 1 Car"/>
    <w:aliases w:val="H1 Car,Header1 Car,h1 Car,Niveau 1 Car,Niveau1 Car,Contrat 1 Car,chapitre Car,(Shift Ctrl 1) Car,Level 1 Car,Section Head Car,l1 Car,Disaster 1 Car,Head 1 (Chapter heading) Car,List level 1 Car,I1 Car,heading 1 Car,l1+toc 1 Car,1st level Car"/>
    <w:basedOn w:val="Policepardfaut"/>
    <w:link w:val="Titre1"/>
    <w:rsid w:val="005F3B20"/>
    <w:rPr>
      <w:rFonts w:eastAsia="Times New Roman" w:cs="Times New Roman"/>
      <w:b/>
      <w:bCs/>
      <w:color w:val="A31781"/>
      <w:sz w:val="40"/>
      <w:szCs w:val="32"/>
      <w:lang w:eastAsia="en-US"/>
    </w:rPr>
  </w:style>
  <w:style w:type="table" w:customStyle="1" w:styleId="TableauModeloVert">
    <w:name w:val="Tableau Model'o Vert"/>
    <w:basedOn w:val="TableauNormal"/>
    <w:uiPriority w:val="99"/>
    <w:qFormat/>
    <w:rsid w:val="00EA1464"/>
    <w:tblPr>
      <w:tblStyleRowBandSize w:val="1"/>
    </w:tblPr>
    <w:tblStylePr w:type="firstRow">
      <w:rPr>
        <w:b/>
      </w:rPr>
      <w:tblPr/>
      <w:tcPr>
        <w:shd w:val="clear" w:color="auto" w:fill="95C11F"/>
      </w:tcPr>
    </w:tblStylePr>
    <w:tblStylePr w:type="band1Horz">
      <w:tblPr/>
      <w:tcPr>
        <w:shd w:val="clear" w:color="auto" w:fill="CFE09A"/>
      </w:tcPr>
    </w:tblStylePr>
    <w:tblStylePr w:type="band2Horz">
      <w:tblPr/>
      <w:tcPr>
        <w:shd w:val="clear" w:color="auto" w:fill="ECF3DA"/>
      </w:tcPr>
    </w:tblStylePr>
  </w:style>
  <w:style w:type="table" w:customStyle="1" w:styleId="TableauModeloViolet">
    <w:name w:val="Tableau Model'o Violet"/>
    <w:basedOn w:val="TableauNormal"/>
    <w:uiPriority w:val="99"/>
    <w:qFormat/>
    <w:rsid w:val="00EA1464"/>
    <w:rPr>
      <w:color w:val="A31781"/>
    </w:rPr>
    <w:tblPr>
      <w:tblStyleRowBandSize w:val="1"/>
    </w:tblPr>
    <w:tblStylePr w:type="firstRow">
      <w:rPr>
        <w:b/>
      </w:rPr>
      <w:tblPr/>
      <w:tcPr>
        <w:shd w:val="clear" w:color="auto" w:fill="EAD6EA"/>
      </w:tcPr>
    </w:tblStylePr>
    <w:tblStylePr w:type="band1Horz">
      <w:tblPr/>
      <w:tcPr>
        <w:shd w:val="clear" w:color="auto" w:fill="F7EFF6"/>
      </w:tcPr>
    </w:tblStylePr>
    <w:tblStylePr w:type="band2Horz">
      <w:tblPr/>
      <w:tcPr>
        <w:shd w:val="clear" w:color="auto" w:fill="FCFAFC"/>
      </w:tcPr>
    </w:tblStylePr>
  </w:style>
  <w:style w:type="paragraph" w:styleId="En-ttedetabledesmatires">
    <w:name w:val="TOC Heading"/>
    <w:basedOn w:val="Normal"/>
    <w:next w:val="Normal"/>
    <w:uiPriority w:val="39"/>
    <w:qFormat/>
    <w:rsid w:val="001A055D"/>
    <w:pPr>
      <w:tabs>
        <w:tab w:val="left" w:pos="426"/>
        <w:tab w:val="right" w:leader="dot" w:pos="8789"/>
      </w:tabs>
      <w:spacing w:before="240"/>
    </w:pPr>
    <w:rPr>
      <w:b/>
      <w:noProof/>
      <w:color w:val="A31781"/>
      <w:sz w:val="32"/>
      <w:szCs w:val="32"/>
    </w:rPr>
  </w:style>
  <w:style w:type="paragraph" w:customStyle="1" w:styleId="Exerguepuce">
    <w:name w:val="Exergue puce"/>
    <w:link w:val="ExerguepuceCar"/>
    <w:uiPriority w:val="3"/>
    <w:qFormat/>
    <w:rsid w:val="001339E0"/>
    <w:pPr>
      <w:numPr>
        <w:numId w:val="2"/>
      </w:numPr>
      <w:spacing w:before="120" w:after="120"/>
      <w:jc w:val="both"/>
    </w:pPr>
    <w:rPr>
      <w:snapToGrid w:val="0"/>
      <w:color w:val="3D3935"/>
    </w:rPr>
  </w:style>
  <w:style w:type="paragraph" w:customStyle="1" w:styleId="ExergueTitre">
    <w:name w:val="Exergue Titre"/>
    <w:basedOn w:val="Normal"/>
    <w:next w:val="Exerguepuce"/>
    <w:uiPriority w:val="2"/>
    <w:qFormat/>
    <w:rsid w:val="001A055D"/>
    <w:pPr>
      <w:jc w:val="left"/>
    </w:pPr>
    <w:rPr>
      <w:b/>
      <w:caps/>
      <w:color w:val="FFFFFF"/>
      <w:sz w:val="28"/>
    </w:rPr>
  </w:style>
  <w:style w:type="character" w:styleId="Lienhypertexte">
    <w:name w:val="Hyperlink"/>
    <w:basedOn w:val="Policepardfaut"/>
    <w:uiPriority w:val="99"/>
    <w:unhideWhenUsed/>
    <w:qFormat/>
    <w:rsid w:val="001A055D"/>
    <w:rPr>
      <w:color w:val="005CA9"/>
      <w:u w:val="single"/>
    </w:rPr>
  </w:style>
  <w:style w:type="paragraph" w:customStyle="1" w:styleId="Puceniveau1">
    <w:name w:val="Puce niveau 1"/>
    <w:basedOn w:val="Normal"/>
    <w:link w:val="Puceniveau1Car"/>
    <w:uiPriority w:val="4"/>
    <w:qFormat/>
    <w:rsid w:val="001A055D"/>
    <w:pPr>
      <w:numPr>
        <w:numId w:val="3"/>
      </w:numPr>
    </w:pPr>
  </w:style>
  <w:style w:type="paragraph" w:customStyle="1" w:styleId="Puceniveau2">
    <w:name w:val="Puce niveau 2"/>
    <w:basedOn w:val="Normal"/>
    <w:link w:val="Puceniveau2Car"/>
    <w:uiPriority w:val="4"/>
    <w:qFormat/>
    <w:rsid w:val="001A055D"/>
    <w:pPr>
      <w:numPr>
        <w:ilvl w:val="1"/>
        <w:numId w:val="3"/>
      </w:numPr>
    </w:pPr>
  </w:style>
  <w:style w:type="paragraph" w:customStyle="1" w:styleId="Puceniveau3">
    <w:name w:val="Puce niveau 3"/>
    <w:basedOn w:val="Normal"/>
    <w:link w:val="Puceniveau3Car"/>
    <w:uiPriority w:val="4"/>
    <w:qFormat/>
    <w:rsid w:val="001A055D"/>
    <w:pPr>
      <w:numPr>
        <w:ilvl w:val="2"/>
        <w:numId w:val="3"/>
      </w:numPr>
    </w:pPr>
  </w:style>
  <w:style w:type="paragraph" w:customStyle="1" w:styleId="puceniveau4">
    <w:name w:val="puce niveau 4"/>
    <w:basedOn w:val="Normal"/>
    <w:link w:val="puceniveau4Car"/>
    <w:uiPriority w:val="4"/>
    <w:qFormat/>
    <w:rsid w:val="001A055D"/>
    <w:pPr>
      <w:numPr>
        <w:ilvl w:val="3"/>
        <w:numId w:val="3"/>
      </w:numPr>
    </w:pPr>
  </w:style>
  <w:style w:type="character" w:customStyle="1" w:styleId="Titre2Car">
    <w:name w:val="Titre 2 Car"/>
    <w:aliases w:val="H2 Car,Contrat 2 Car,Ctt Car,Niveau 2 Car,Niveau2 Car,chapitre 1.1 Car,Titre 2 - RAO Car,HeadB Car,h2 Car,Level 2 Topic Heading Car,l2 Car,Head 2 Car,List level 2 Car,Guide 2 Car,list 2 Car,list 2 Car,I2 Car,heading 2 Car,l2+toc 2 Car,2 Car"/>
    <w:basedOn w:val="Policepardfaut"/>
    <w:link w:val="Titre2"/>
    <w:rsid w:val="001A055D"/>
    <w:rPr>
      <w:rFonts w:eastAsia="Times New Roman" w:cs="Times New Roman"/>
      <w:bCs/>
      <w:color w:val="A31781"/>
      <w:sz w:val="32"/>
      <w:szCs w:val="32"/>
      <w:shd w:val="clear" w:color="auto" w:fill="E7CFE5"/>
      <w:lang w:eastAsia="en-US"/>
    </w:rPr>
  </w:style>
  <w:style w:type="character" w:customStyle="1" w:styleId="Titre3Car">
    <w:name w:val="Titre 3 Car"/>
    <w:aliases w:val="H3 Car,H31 Car,H32 Car,H33 Car,H34 Car,H35 Car,H36 Car,H37 Car,H38 Car,H39 Car,H311 Car,H321 Car,H331 Car,H341 Car,H351 Car,H361 Car,H371 Car,H381 Car,H310 Car,H312 Car,H322 Car,H332 Car,H342 Car,H352 Car,H362 Car,H372 Car,H382 Car,H313 Car"/>
    <w:basedOn w:val="Policepardfaut"/>
    <w:link w:val="Titre3"/>
    <w:rsid w:val="00E20C45"/>
    <w:rPr>
      <w:rFonts w:eastAsia="Times New Roman" w:cs="Times New Roman"/>
      <w:bCs/>
      <w:color w:val="A31781"/>
      <w:sz w:val="28"/>
      <w:szCs w:val="28"/>
      <w:shd w:val="clear" w:color="auto" w:fill="F7EDF6"/>
    </w:rPr>
  </w:style>
  <w:style w:type="character" w:customStyle="1" w:styleId="Titre4Car">
    <w:name w:val="Titre 4 Car"/>
    <w:aliases w:val="H4 Car,chapitre 1.1.1.1 Car,Niveau 4 Car,Niveau4 Car,Contrat 4 Car,l4 Car,mh1l Car,Module heading 1 large (18 points) Car,h4 Car,Sec III Car,Sous-question Car,heading 4 Car,NUL Car,4 Car,14 Car,a. Car,Map Title Car,parapoint Car,¶ Car"/>
    <w:basedOn w:val="Policepardfaut"/>
    <w:link w:val="Titre4"/>
    <w:rsid w:val="001A055D"/>
    <w:rPr>
      <w:b/>
      <w:color w:val="A31781"/>
      <w:spacing w:val="10"/>
      <w:lang w:eastAsia="en-US"/>
    </w:rPr>
  </w:style>
  <w:style w:type="character" w:customStyle="1" w:styleId="Titre5Car">
    <w:name w:val="Titre 5 Car"/>
    <w:basedOn w:val="Policepardfaut"/>
    <w:link w:val="Titre5"/>
    <w:uiPriority w:val="1"/>
    <w:rsid w:val="001A055D"/>
    <w:rPr>
      <w:smallCaps/>
      <w:color w:val="A31781"/>
      <w:sz w:val="20"/>
      <w:szCs w:val="22"/>
    </w:rPr>
  </w:style>
  <w:style w:type="paragraph" w:styleId="TM1">
    <w:name w:val="toc 1"/>
    <w:basedOn w:val="En-ttedetabledesmatires"/>
    <w:next w:val="Normal"/>
    <w:uiPriority w:val="39"/>
    <w:rsid w:val="00FA088C"/>
    <w:rPr>
      <w:sz w:val="24"/>
    </w:rPr>
  </w:style>
  <w:style w:type="paragraph" w:styleId="TM2">
    <w:name w:val="toc 2"/>
    <w:basedOn w:val="Normal"/>
    <w:next w:val="Normal"/>
    <w:uiPriority w:val="39"/>
    <w:rsid w:val="00FA088C"/>
    <w:pPr>
      <w:tabs>
        <w:tab w:val="left" w:pos="851"/>
        <w:tab w:val="right" w:leader="dot" w:pos="8789"/>
      </w:tabs>
      <w:ind w:left="426"/>
    </w:pPr>
    <w:rPr>
      <w:noProof/>
      <w:sz w:val="22"/>
      <w:szCs w:val="22"/>
    </w:rPr>
  </w:style>
  <w:style w:type="paragraph" w:styleId="TM3">
    <w:name w:val="toc 3"/>
    <w:basedOn w:val="Normal"/>
    <w:next w:val="Normal"/>
    <w:uiPriority w:val="39"/>
    <w:rsid w:val="00FA088C"/>
    <w:pPr>
      <w:tabs>
        <w:tab w:val="left" w:pos="1418"/>
        <w:tab w:val="right" w:leader="dot" w:pos="8789"/>
      </w:tabs>
      <w:ind w:left="851"/>
    </w:pPr>
    <w:rPr>
      <w:noProof/>
      <w:szCs w:val="22"/>
    </w:rPr>
  </w:style>
  <w:style w:type="paragraph" w:styleId="TM4">
    <w:name w:val="toc 4"/>
    <w:basedOn w:val="Normal"/>
    <w:next w:val="Normal"/>
    <w:uiPriority w:val="39"/>
    <w:rsid w:val="00FA088C"/>
    <w:pPr>
      <w:tabs>
        <w:tab w:val="left" w:pos="1560"/>
        <w:tab w:val="right" w:leader="dot" w:pos="8789"/>
      </w:tabs>
      <w:spacing w:after="100"/>
      <w:ind w:left="851"/>
    </w:pPr>
  </w:style>
  <w:style w:type="paragraph" w:styleId="TM5">
    <w:name w:val="toc 5"/>
    <w:basedOn w:val="TM1"/>
    <w:next w:val="Normal"/>
    <w:uiPriority w:val="39"/>
    <w:rsid w:val="00FA088C"/>
    <w:pPr>
      <w:spacing w:before="120" w:after="100"/>
      <w:ind w:left="851"/>
    </w:pPr>
    <w:rPr>
      <w:b w:val="0"/>
      <w:sz w:val="20"/>
    </w:rPr>
  </w:style>
  <w:style w:type="paragraph" w:styleId="Textedebulles">
    <w:name w:val="Balloon Text"/>
    <w:basedOn w:val="Normal"/>
    <w:link w:val="TextedebullesCar"/>
    <w:unhideWhenUsed/>
    <w:rsid w:val="00FA088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A088C"/>
    <w:rPr>
      <w:rFonts w:ascii="Tahoma" w:hAnsi="Tahoma" w:cs="Tahoma"/>
      <w:sz w:val="16"/>
      <w:szCs w:val="16"/>
    </w:rPr>
  </w:style>
  <w:style w:type="paragraph" w:customStyle="1" w:styleId="Enttenormal">
    <w:name w:val="En_tête normal"/>
    <w:basedOn w:val="Normal"/>
    <w:link w:val="EnttenormalCar"/>
    <w:uiPriority w:val="6"/>
    <w:qFormat/>
    <w:rsid w:val="001A055D"/>
    <w:pPr>
      <w:spacing w:before="60" w:after="0"/>
      <w:jc w:val="left"/>
    </w:pPr>
    <w:rPr>
      <w:caps/>
      <w:color w:val="A31781"/>
      <w:sz w:val="28"/>
      <w:szCs w:val="32"/>
    </w:rPr>
  </w:style>
  <w:style w:type="character" w:customStyle="1" w:styleId="EnttenormalCar">
    <w:name w:val="En_tête normal Car"/>
    <w:basedOn w:val="Policepardfaut"/>
    <w:link w:val="Enttenormal"/>
    <w:uiPriority w:val="6"/>
    <w:rsid w:val="001A055D"/>
    <w:rPr>
      <w:caps/>
      <w:color w:val="A31781"/>
      <w:sz w:val="28"/>
      <w:szCs w:val="32"/>
    </w:rPr>
  </w:style>
  <w:style w:type="paragraph" w:customStyle="1" w:styleId="Enttegras">
    <w:name w:val="En_tête gras"/>
    <w:basedOn w:val="Normal"/>
    <w:link w:val="EnttegrasCar"/>
    <w:uiPriority w:val="6"/>
    <w:qFormat/>
    <w:rsid w:val="001A055D"/>
    <w:pPr>
      <w:keepLines w:val="0"/>
      <w:spacing w:before="0" w:after="0"/>
      <w:jc w:val="left"/>
    </w:pPr>
    <w:rPr>
      <w:b/>
      <w:caps/>
      <w:color w:val="A31781"/>
      <w:sz w:val="28"/>
      <w:szCs w:val="30"/>
    </w:rPr>
  </w:style>
  <w:style w:type="character" w:customStyle="1" w:styleId="EnttegrasCar">
    <w:name w:val="En_tête gras Car"/>
    <w:basedOn w:val="Policepardfaut"/>
    <w:link w:val="Enttegras"/>
    <w:uiPriority w:val="6"/>
    <w:rsid w:val="001A055D"/>
    <w:rPr>
      <w:b/>
      <w:caps/>
      <w:color w:val="A31781"/>
      <w:sz w:val="28"/>
      <w:szCs w:val="30"/>
    </w:rPr>
  </w:style>
  <w:style w:type="paragraph" w:styleId="En-tte">
    <w:name w:val="header"/>
    <w:aliases w:val="ho,header odd"/>
    <w:basedOn w:val="Normal"/>
    <w:link w:val="En-tteCar"/>
    <w:uiPriority w:val="99"/>
    <w:unhideWhenUsed/>
    <w:rsid w:val="00CD77EA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aliases w:val="ho Car,header odd Car"/>
    <w:basedOn w:val="Policepardfaut"/>
    <w:link w:val="En-tte"/>
    <w:uiPriority w:val="99"/>
    <w:rsid w:val="00CD77EA"/>
  </w:style>
  <w:style w:type="paragraph" w:styleId="Pieddepage">
    <w:name w:val="footer"/>
    <w:basedOn w:val="Normal"/>
    <w:link w:val="PieddepageCar"/>
    <w:unhideWhenUsed/>
    <w:rsid w:val="005D053D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rsid w:val="005D053D"/>
  </w:style>
  <w:style w:type="paragraph" w:customStyle="1" w:styleId="04aTexteC11J">
    <w:name w:val="04a) Texte C11 J"/>
    <w:link w:val="04aTexteC11JCar"/>
    <w:autoRedefine/>
    <w:uiPriority w:val="99"/>
    <w:rsid w:val="00055FBF"/>
    <w:pPr>
      <w:suppressAutoHyphens/>
      <w:spacing w:line="260" w:lineRule="exact"/>
      <w:ind w:left="1800"/>
      <w:jc w:val="both"/>
    </w:pPr>
    <w:rPr>
      <w:rFonts w:eastAsia="Times New Roman"/>
      <w:bCs/>
      <w:noProof/>
      <w:color w:val="3D3935"/>
      <w:sz w:val="22"/>
      <w:szCs w:val="22"/>
    </w:rPr>
  </w:style>
  <w:style w:type="character" w:customStyle="1" w:styleId="04aTexteC11JCar">
    <w:name w:val="04a) Texte C11 J Car"/>
    <w:basedOn w:val="Policepardfaut"/>
    <w:link w:val="04aTexteC11J"/>
    <w:uiPriority w:val="99"/>
    <w:rsid w:val="00055FBF"/>
    <w:rPr>
      <w:rFonts w:eastAsia="Times New Roman"/>
      <w:bCs/>
      <w:noProof/>
      <w:color w:val="3D3935"/>
      <w:sz w:val="22"/>
      <w:szCs w:val="22"/>
      <w:lang w:val="fr-FR" w:eastAsia="fr-FR" w:bidi="ar-SA"/>
    </w:rPr>
  </w:style>
  <w:style w:type="paragraph" w:customStyle="1" w:styleId="03bTitreNiveau1numro">
    <w:name w:val="03b) Titre Niveau1 + numéro"/>
    <w:next w:val="04aTexteC11J"/>
    <w:link w:val="03bTitreNiveau1numroCar"/>
    <w:uiPriority w:val="99"/>
    <w:rsid w:val="00055FBF"/>
    <w:pPr>
      <w:keepNext/>
      <w:keepLines/>
      <w:numPr>
        <w:numId w:val="5"/>
      </w:numPr>
      <w:suppressAutoHyphens/>
      <w:spacing w:before="400" w:after="100" w:line="400" w:lineRule="exact"/>
    </w:pPr>
    <w:rPr>
      <w:rFonts w:eastAsia="Arial Unicode MS" w:cs="Times New Roman"/>
      <w:color w:val="1E9BC3"/>
      <w:sz w:val="40"/>
    </w:rPr>
  </w:style>
  <w:style w:type="paragraph" w:customStyle="1" w:styleId="04bTexteC11Gras">
    <w:name w:val="04b) Texte C11 Gras"/>
    <w:next w:val="04aTexteC11J"/>
    <w:link w:val="04bTexteC11GrasCar"/>
    <w:rsid w:val="00055FBF"/>
    <w:pPr>
      <w:spacing w:after="60" w:line="260" w:lineRule="exact"/>
      <w:ind w:left="1701"/>
    </w:pPr>
    <w:rPr>
      <w:rFonts w:eastAsia="Times New Roman" w:cs="Times New Roman"/>
      <w:b/>
      <w:sz w:val="22"/>
    </w:rPr>
  </w:style>
  <w:style w:type="character" w:customStyle="1" w:styleId="04bTexteC11GrasCar">
    <w:name w:val="04b) Texte C11 Gras Car"/>
    <w:basedOn w:val="Policepardfaut"/>
    <w:link w:val="04bTexteC11Gras"/>
    <w:rsid w:val="00055FBF"/>
    <w:rPr>
      <w:rFonts w:eastAsia="Times New Roman" w:cs="Times New Roman"/>
      <w:b/>
      <w:sz w:val="22"/>
      <w:lang w:val="fr-FR" w:eastAsia="fr-FR" w:bidi="ar-SA"/>
    </w:rPr>
  </w:style>
  <w:style w:type="paragraph" w:customStyle="1" w:styleId="04aTexteC11">
    <w:name w:val="04a) Texte C11"/>
    <w:link w:val="04aTexteC11Car"/>
    <w:rsid w:val="00055FBF"/>
    <w:pPr>
      <w:spacing w:after="60" w:line="260" w:lineRule="exact"/>
      <w:ind w:left="1701"/>
    </w:pPr>
    <w:rPr>
      <w:rFonts w:eastAsia="Times New Roman" w:cs="Times New Roman"/>
      <w:sz w:val="22"/>
    </w:rPr>
  </w:style>
  <w:style w:type="character" w:customStyle="1" w:styleId="04aTexteC11Car">
    <w:name w:val="04a) Texte C11 Car"/>
    <w:basedOn w:val="Policepardfaut"/>
    <w:link w:val="04aTexteC11"/>
    <w:rsid w:val="00055FBF"/>
    <w:rPr>
      <w:rFonts w:eastAsia="Times New Roman" w:cs="Times New Roman"/>
      <w:sz w:val="22"/>
      <w:lang w:val="fr-FR" w:eastAsia="fr-FR" w:bidi="ar-SA"/>
    </w:rPr>
  </w:style>
  <w:style w:type="paragraph" w:customStyle="1" w:styleId="05aPuceCarreTexteC11">
    <w:name w:val="05a) Puce Carrée + Texte C11"/>
    <w:next w:val="Normal"/>
    <w:link w:val="05aPuceCarreTexteC11Car"/>
    <w:rsid w:val="00055FBF"/>
    <w:pPr>
      <w:numPr>
        <w:numId w:val="4"/>
      </w:numPr>
      <w:tabs>
        <w:tab w:val="left" w:pos="2552"/>
      </w:tabs>
      <w:spacing w:before="100" w:after="100" w:line="240" w:lineRule="exact"/>
      <w:jc w:val="both"/>
    </w:pPr>
    <w:rPr>
      <w:rFonts w:eastAsia="Times New Roman" w:cs="Times New Roman"/>
      <w:sz w:val="22"/>
    </w:rPr>
  </w:style>
  <w:style w:type="character" w:customStyle="1" w:styleId="05aPuceCarreTexteC11Car">
    <w:name w:val="05a) Puce Carrée + Texte C11 Car"/>
    <w:basedOn w:val="Policepardfaut"/>
    <w:link w:val="05aPuceCarreTexteC11"/>
    <w:rsid w:val="00055FBF"/>
    <w:rPr>
      <w:rFonts w:eastAsia="Times New Roman" w:cs="Times New Roman"/>
      <w:sz w:val="22"/>
    </w:rPr>
  </w:style>
  <w:style w:type="paragraph" w:customStyle="1" w:styleId="03bTitreNiveau2numro">
    <w:name w:val="03b) Titre Niveau2 + numéro"/>
    <w:rsid w:val="00055FBF"/>
    <w:pPr>
      <w:numPr>
        <w:ilvl w:val="1"/>
        <w:numId w:val="5"/>
      </w:numPr>
      <w:spacing w:before="200" w:after="40" w:line="320" w:lineRule="exact"/>
    </w:pPr>
    <w:rPr>
      <w:rFonts w:eastAsia="Arial Unicode MS" w:cs="Times New Roman"/>
      <w:color w:val="1E9BC3"/>
      <w:sz w:val="32"/>
    </w:rPr>
  </w:style>
  <w:style w:type="paragraph" w:customStyle="1" w:styleId="03bTitreNiveau3numro">
    <w:name w:val="03b) Titre Niveau3 + numéro"/>
    <w:basedOn w:val="03bTitreNiveau2numro"/>
    <w:rsid w:val="00055FBF"/>
    <w:pPr>
      <w:numPr>
        <w:ilvl w:val="2"/>
      </w:numPr>
    </w:pPr>
    <w:rPr>
      <w:b/>
      <w:color w:val="888888"/>
      <w:sz w:val="28"/>
    </w:rPr>
  </w:style>
  <w:style w:type="paragraph" w:styleId="Lgende">
    <w:name w:val="caption"/>
    <w:aliases w:val="Caption ns,Didascalia Carattere,ref Carattere,Fig &amp; Table Title Carattere,Resp caption Char Carattere,Resp caption Carattere,ref,Fig &amp; Table Title,Resp caption Char,Resp caption"/>
    <w:basedOn w:val="Normal"/>
    <w:next w:val="Normal"/>
    <w:link w:val="LgendeCar"/>
    <w:qFormat/>
    <w:rsid w:val="00E9301E"/>
    <w:pPr>
      <w:keepLines w:val="0"/>
    </w:pPr>
    <w:rPr>
      <w:rFonts w:ascii="Arial Gras" w:eastAsia="Times New Roman" w:hAnsi="Arial Gras" w:cs="Times New Roman"/>
      <w:b/>
      <w:color w:val="A31781"/>
      <w:szCs w:val="24"/>
      <w:lang w:eastAsia="fr-FR"/>
    </w:rPr>
  </w:style>
  <w:style w:type="character" w:customStyle="1" w:styleId="LgendeCar">
    <w:name w:val="Légende Car"/>
    <w:aliases w:val="Caption ns Car,Didascalia Carattere Car,ref Carattere Car,Fig &amp; Table Title Carattere Car,Resp caption Char Carattere Car,Resp caption Carattere Car,ref Car,Fig &amp; Table Title Car,Resp caption Char Car,Resp caption Car"/>
    <w:basedOn w:val="Policepardfaut"/>
    <w:link w:val="Lgende"/>
    <w:rsid w:val="00E9301E"/>
    <w:rPr>
      <w:rFonts w:ascii="Arial Gras" w:eastAsia="Times New Roman" w:hAnsi="Arial Gras" w:cs="Times New Roman"/>
      <w:b/>
      <w:color w:val="A31781"/>
      <w:szCs w:val="24"/>
    </w:rPr>
  </w:style>
  <w:style w:type="paragraph" w:customStyle="1" w:styleId="04aTexteC10">
    <w:name w:val="04a) Texte C10"/>
    <w:rsid w:val="00055FBF"/>
    <w:pPr>
      <w:numPr>
        <w:numId w:val="6"/>
      </w:numPr>
      <w:spacing w:after="60" w:line="260" w:lineRule="exact"/>
    </w:pPr>
    <w:rPr>
      <w:rFonts w:eastAsia="Times New Roman" w:cs="Times New Roman"/>
    </w:rPr>
  </w:style>
  <w:style w:type="paragraph" w:customStyle="1" w:styleId="05aPuceCarreTexteC10">
    <w:name w:val="05a) Puce Carrée + Texte C10"/>
    <w:next w:val="Normal"/>
    <w:uiPriority w:val="99"/>
    <w:rsid w:val="00055FBF"/>
    <w:pPr>
      <w:tabs>
        <w:tab w:val="left" w:pos="2552"/>
      </w:tabs>
      <w:spacing w:before="100" w:after="100" w:line="240" w:lineRule="exact"/>
      <w:ind w:left="2552" w:hanging="284"/>
      <w:jc w:val="both"/>
    </w:pPr>
    <w:rPr>
      <w:rFonts w:eastAsia="Times New Roman" w:cs="Times New Roman"/>
    </w:rPr>
  </w:style>
  <w:style w:type="paragraph" w:styleId="Paragraphedeliste">
    <w:name w:val="List Paragraph"/>
    <w:aliases w:val="Paragraphe de liste 2,Puce focus,Contact,Cegelec - liste,Puces 1,texte de base"/>
    <w:basedOn w:val="Normal"/>
    <w:link w:val="ParagraphedelisteCar"/>
    <w:uiPriority w:val="34"/>
    <w:qFormat/>
    <w:rsid w:val="00055FBF"/>
    <w:pPr>
      <w:keepLines w:val="0"/>
      <w:spacing w:before="0" w:after="0"/>
      <w:ind w:left="720"/>
      <w:contextualSpacing/>
    </w:pPr>
    <w:rPr>
      <w:rFonts w:eastAsia="Times New Roman" w:cs="Times New Roman"/>
      <w:color w:val="auto"/>
      <w:szCs w:val="24"/>
      <w:lang w:eastAsia="fr-FR"/>
    </w:rPr>
  </w:style>
  <w:style w:type="paragraph" w:styleId="Sansinterligne">
    <w:name w:val="No Spacing"/>
    <w:uiPriority w:val="1"/>
    <w:rsid w:val="00055FBF"/>
    <w:pPr>
      <w:jc w:val="both"/>
    </w:pPr>
    <w:rPr>
      <w:rFonts w:eastAsia="Times New Roman" w:cs="Times New Roman"/>
      <w:szCs w:val="24"/>
    </w:rPr>
  </w:style>
  <w:style w:type="paragraph" w:customStyle="1" w:styleId="03bTitreNiveau4numro">
    <w:name w:val="03b) Titre Niveau4 + numéro"/>
    <w:basedOn w:val="03bTitreNiveau3numro"/>
    <w:rsid w:val="005D167F"/>
    <w:pPr>
      <w:numPr>
        <w:ilvl w:val="0"/>
        <w:numId w:val="0"/>
      </w:numPr>
      <w:tabs>
        <w:tab w:val="num" w:pos="85"/>
        <w:tab w:val="num" w:pos="1209"/>
      </w:tabs>
      <w:ind w:left="2977" w:hanging="1276"/>
    </w:pPr>
    <w:rPr>
      <w:b w:val="0"/>
      <w:color w:val="F5821F"/>
      <w:sz w:val="24"/>
    </w:rPr>
  </w:style>
  <w:style w:type="paragraph" w:customStyle="1" w:styleId="05bPucecarre">
    <w:name w:val="05b) Puce carrée"/>
    <w:basedOn w:val="05aPuceCarreTexteC11"/>
    <w:link w:val="05bPucecarreCar"/>
    <w:rsid w:val="005D167F"/>
    <w:pPr>
      <w:tabs>
        <w:tab w:val="clear" w:pos="2061"/>
        <w:tab w:val="num" w:pos="360"/>
      </w:tabs>
      <w:ind w:left="2835" w:hanging="283"/>
    </w:pPr>
  </w:style>
  <w:style w:type="character" w:customStyle="1" w:styleId="04dCaractrebleugras">
    <w:name w:val="04d) Caractère bleu gras"/>
    <w:basedOn w:val="Policepardfaut"/>
    <w:rsid w:val="005D167F"/>
    <w:rPr>
      <w:rFonts w:cs="Times New Roman"/>
      <w:b/>
      <w:color w:val="1E9BC3"/>
    </w:rPr>
  </w:style>
  <w:style w:type="paragraph" w:customStyle="1" w:styleId="04cTexteC11BleuGras">
    <w:name w:val="04c) Texte C11 Bleu Gras"/>
    <w:link w:val="04cTexteC11BleuGrasCar"/>
    <w:rsid w:val="005D167F"/>
    <w:pPr>
      <w:tabs>
        <w:tab w:val="left" w:pos="1928"/>
        <w:tab w:val="left" w:pos="1985"/>
        <w:tab w:val="left" w:pos="3402"/>
        <w:tab w:val="left" w:pos="4536"/>
        <w:tab w:val="left" w:pos="5670"/>
        <w:tab w:val="left" w:pos="6804"/>
        <w:tab w:val="left" w:pos="7938"/>
        <w:tab w:val="left" w:pos="8505"/>
        <w:tab w:val="left" w:pos="9072"/>
      </w:tabs>
      <w:spacing w:before="100" w:after="40" w:line="240" w:lineRule="exact"/>
      <w:ind w:left="1701"/>
    </w:pPr>
    <w:rPr>
      <w:rFonts w:eastAsia="Times New Roman" w:cs="Times New Roman"/>
      <w:b/>
      <w:color w:val="1E9BC3"/>
      <w:sz w:val="22"/>
    </w:rPr>
  </w:style>
  <w:style w:type="paragraph" w:styleId="Notedebasdepage">
    <w:name w:val="footnote text"/>
    <w:aliases w:val="4e) Note BDP"/>
    <w:basedOn w:val="Normal"/>
    <w:link w:val="NotedebasdepageCar"/>
    <w:uiPriority w:val="99"/>
    <w:rsid w:val="005D167F"/>
    <w:pPr>
      <w:keepLines w:val="0"/>
      <w:spacing w:before="0" w:after="40"/>
      <w:ind w:left="113" w:hanging="113"/>
    </w:pPr>
    <w:rPr>
      <w:rFonts w:eastAsia="Times New Roman" w:cs="Times New Roman"/>
      <w:i/>
      <w:color w:val="808080"/>
      <w:sz w:val="15"/>
      <w:szCs w:val="24"/>
      <w:lang w:eastAsia="fr-FR"/>
    </w:rPr>
  </w:style>
  <w:style w:type="character" w:customStyle="1" w:styleId="NotedebasdepageCar">
    <w:name w:val="Note de bas de page Car"/>
    <w:aliases w:val="4e) Note BDP Car"/>
    <w:basedOn w:val="Policepardfaut"/>
    <w:link w:val="Notedebasdepage"/>
    <w:uiPriority w:val="99"/>
    <w:rsid w:val="005D167F"/>
    <w:rPr>
      <w:rFonts w:eastAsia="Times New Roman" w:cs="Times New Roman"/>
      <w:i/>
      <w:color w:val="808080"/>
      <w:sz w:val="15"/>
      <w:szCs w:val="24"/>
    </w:rPr>
  </w:style>
  <w:style w:type="paragraph" w:customStyle="1" w:styleId="Pucecarrbleu">
    <w:name w:val="Puce carré bleu"/>
    <w:basedOn w:val="Normal"/>
    <w:uiPriority w:val="99"/>
    <w:rsid w:val="005D167F"/>
    <w:pPr>
      <w:keepLines w:val="0"/>
      <w:numPr>
        <w:ilvl w:val="1"/>
        <w:numId w:val="7"/>
      </w:numPr>
      <w:tabs>
        <w:tab w:val="clear" w:pos="1440"/>
        <w:tab w:val="num" w:pos="1200"/>
      </w:tabs>
      <w:spacing w:before="0" w:after="0"/>
      <w:ind w:left="1208" w:hanging="357"/>
    </w:pPr>
    <w:rPr>
      <w:rFonts w:eastAsia="Times New Roman"/>
      <w:color w:val="auto"/>
      <w:sz w:val="15"/>
      <w:szCs w:val="15"/>
      <w:lang w:eastAsia="fr-FR"/>
    </w:rPr>
  </w:style>
  <w:style w:type="paragraph" w:customStyle="1" w:styleId="TitreFVIG1">
    <w:name w:val="Titre FVIG 1"/>
    <w:basedOn w:val="Normal"/>
    <w:next w:val="Normal"/>
    <w:uiPriority w:val="99"/>
    <w:rsid w:val="005D167F"/>
    <w:pPr>
      <w:keepLines w:val="0"/>
      <w:numPr>
        <w:numId w:val="8"/>
      </w:numPr>
      <w:spacing w:before="0" w:line="260" w:lineRule="exact"/>
    </w:pPr>
    <w:rPr>
      <w:rFonts w:ascii="Arial Gras" w:eastAsia="Times New Roman" w:hAnsi="Arial Gras" w:cs="Times New Roman"/>
      <w:b/>
      <w:color w:val="auto"/>
      <w:sz w:val="24"/>
      <w:szCs w:val="24"/>
      <w:lang w:eastAsia="fr-FR"/>
    </w:rPr>
  </w:style>
  <w:style w:type="paragraph" w:customStyle="1" w:styleId="TitreFVIG2">
    <w:name w:val="Titre FVIG 2"/>
    <w:basedOn w:val="TitreFVIG1"/>
    <w:next w:val="Normal"/>
    <w:uiPriority w:val="99"/>
    <w:rsid w:val="005D167F"/>
    <w:pPr>
      <w:numPr>
        <w:ilvl w:val="1"/>
      </w:numPr>
      <w:tabs>
        <w:tab w:val="num" w:pos="2070"/>
      </w:tabs>
      <w:ind w:left="2070" w:hanging="360"/>
    </w:pPr>
    <w:rPr>
      <w:b w:val="0"/>
      <w:sz w:val="22"/>
    </w:rPr>
  </w:style>
  <w:style w:type="paragraph" w:customStyle="1" w:styleId="TitreFVIG3">
    <w:name w:val="Titre FVIG 3"/>
    <w:basedOn w:val="TitreFVIG2"/>
    <w:next w:val="Normal"/>
    <w:uiPriority w:val="99"/>
    <w:rsid w:val="005D167F"/>
    <w:pPr>
      <w:numPr>
        <w:ilvl w:val="2"/>
      </w:numPr>
      <w:tabs>
        <w:tab w:val="clear" w:pos="1932"/>
        <w:tab w:val="left" w:pos="1418"/>
        <w:tab w:val="num" w:pos="2790"/>
        <w:tab w:val="num" w:pos="3294"/>
        <w:tab w:val="num" w:pos="4160"/>
      </w:tabs>
      <w:ind w:left="1418" w:hanging="360"/>
    </w:pPr>
    <w:rPr>
      <w:rFonts w:ascii="Arial" w:hAnsi="Arial"/>
      <w:b/>
      <w:i/>
      <w:sz w:val="20"/>
    </w:rPr>
  </w:style>
  <w:style w:type="character" w:customStyle="1" w:styleId="04cTexteC11BleuGrasCar">
    <w:name w:val="04c) Texte C11 Bleu Gras Car"/>
    <w:basedOn w:val="Policepardfaut"/>
    <w:link w:val="04cTexteC11BleuGras"/>
    <w:locked/>
    <w:rsid w:val="005D167F"/>
    <w:rPr>
      <w:rFonts w:eastAsia="Times New Roman" w:cs="Times New Roman"/>
      <w:b/>
      <w:color w:val="1E9BC3"/>
      <w:sz w:val="22"/>
      <w:lang w:val="fr-FR" w:eastAsia="fr-FR" w:bidi="ar-SA"/>
    </w:rPr>
  </w:style>
  <w:style w:type="character" w:customStyle="1" w:styleId="05bPucecarreCar">
    <w:name w:val="05b) Puce carrée Car"/>
    <w:basedOn w:val="05aPuceCarreTexteC11Car"/>
    <w:link w:val="05bPucecarre"/>
    <w:locked/>
    <w:rsid w:val="005D167F"/>
    <w:rPr>
      <w:rFonts w:eastAsia="Times New Roman" w:cs="Times New Roman"/>
      <w:sz w:val="22"/>
    </w:rPr>
  </w:style>
  <w:style w:type="character" w:customStyle="1" w:styleId="03bTitreNiveau1numroCar">
    <w:name w:val="03b) Titre Niveau1 + numéro Car"/>
    <w:basedOn w:val="Policepardfaut"/>
    <w:link w:val="03bTitreNiveau1numro"/>
    <w:uiPriority w:val="99"/>
    <w:locked/>
    <w:rsid w:val="005D167F"/>
    <w:rPr>
      <w:rFonts w:eastAsia="Arial Unicode MS" w:cs="Times New Roman"/>
      <w:color w:val="1E9BC3"/>
      <w:sz w:val="40"/>
    </w:rPr>
  </w:style>
  <w:style w:type="character" w:styleId="Appelnotedebasdep">
    <w:name w:val="footnote reference"/>
    <w:basedOn w:val="Policepardfaut"/>
    <w:uiPriority w:val="99"/>
    <w:rsid w:val="005D167F"/>
    <w:rPr>
      <w:rFonts w:cs="Times New Roman"/>
      <w:vertAlign w:val="superscript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5D167F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5D167F"/>
    <w:rPr>
      <w:color w:val="3D3935"/>
      <w:sz w:val="16"/>
      <w:szCs w:val="16"/>
      <w:lang w:eastAsia="en-US"/>
    </w:rPr>
  </w:style>
  <w:style w:type="paragraph" w:customStyle="1" w:styleId="Figure">
    <w:name w:val="Figure"/>
    <w:basedOn w:val="Normal"/>
    <w:autoRedefine/>
    <w:rsid w:val="006E2183"/>
    <w:pPr>
      <w:keepNext/>
      <w:keepLines w:val="0"/>
      <w:spacing w:before="360" w:line="260" w:lineRule="atLeast"/>
      <w:jc w:val="center"/>
    </w:pPr>
    <w:rPr>
      <w:rFonts w:ascii="Tahoma" w:eastAsia="Times New Roman" w:hAnsi="Tahoma" w:cs="Times New Roman"/>
      <w:color w:val="auto"/>
      <w:szCs w:val="24"/>
      <w:lang w:eastAsia="fr-FR"/>
    </w:rPr>
  </w:style>
  <w:style w:type="paragraph" w:customStyle="1" w:styleId="18aNomDossierBDP">
    <w:name w:val="18a) Nom Dossier BDP"/>
    <w:rsid w:val="007B0621"/>
    <w:pPr>
      <w:tabs>
        <w:tab w:val="right" w:pos="9639"/>
      </w:tabs>
      <w:suppressAutoHyphens/>
      <w:spacing w:line="300" w:lineRule="exact"/>
    </w:pPr>
    <w:rPr>
      <w:rFonts w:eastAsia="Times New Roman" w:cs="Times New Roman"/>
      <w:color w:val="F5821F"/>
      <w:sz w:val="16"/>
    </w:rPr>
  </w:style>
  <w:style w:type="paragraph" w:customStyle="1" w:styleId="04aTexteC10J">
    <w:name w:val="04a) Texte C10 J"/>
    <w:uiPriority w:val="99"/>
    <w:rsid w:val="007B0621"/>
    <w:pPr>
      <w:numPr>
        <w:ilvl w:val="2"/>
        <w:numId w:val="9"/>
      </w:numPr>
      <w:tabs>
        <w:tab w:val="left" w:pos="3969"/>
      </w:tabs>
      <w:suppressAutoHyphens/>
      <w:spacing w:line="260" w:lineRule="exact"/>
      <w:jc w:val="both"/>
    </w:pPr>
    <w:rPr>
      <w:rFonts w:eastAsia="Times New Roman" w:cs="Times New Roman"/>
    </w:rPr>
  </w:style>
  <w:style w:type="paragraph" w:customStyle="1" w:styleId="paragraphe">
    <w:name w:val="paragraphe"/>
    <w:basedOn w:val="Normal"/>
    <w:link w:val="paragrapheCar"/>
    <w:uiPriority w:val="99"/>
    <w:rsid w:val="00333B23"/>
    <w:pPr>
      <w:keepLines w:val="0"/>
      <w:spacing w:before="0" w:after="200" w:line="276" w:lineRule="auto"/>
    </w:pPr>
    <w:rPr>
      <w:rFonts w:ascii="Cambria" w:eastAsia="Calibri" w:hAnsi="Cambria" w:cs="Times New Roman"/>
      <w:color w:val="auto"/>
      <w:sz w:val="22"/>
      <w:szCs w:val="22"/>
    </w:rPr>
  </w:style>
  <w:style w:type="character" w:customStyle="1" w:styleId="paragrapheCar">
    <w:name w:val="paragraphe Car"/>
    <w:link w:val="paragraphe"/>
    <w:uiPriority w:val="99"/>
    <w:rsid w:val="00333B23"/>
    <w:rPr>
      <w:rFonts w:ascii="Cambria" w:eastAsia="Calibri" w:hAnsi="Cambria" w:cs="Times New Roman"/>
      <w:sz w:val="22"/>
      <w:szCs w:val="22"/>
    </w:rPr>
  </w:style>
  <w:style w:type="paragraph" w:customStyle="1" w:styleId="titre4bis">
    <w:name w:val="titre 4 bis"/>
    <w:basedOn w:val="Titre4"/>
    <w:uiPriority w:val="99"/>
    <w:rsid w:val="00333B23"/>
    <w:pPr>
      <w:keepNext/>
      <w:numPr>
        <w:numId w:val="11"/>
      </w:numPr>
      <w:tabs>
        <w:tab w:val="left" w:pos="3544"/>
      </w:tabs>
      <w:overflowPunct w:val="0"/>
      <w:spacing w:before="200" w:after="0" w:line="276" w:lineRule="auto"/>
      <w:jc w:val="left"/>
      <w:textAlignment w:val="baseline"/>
    </w:pPr>
    <w:rPr>
      <w:rFonts w:ascii="Arial Gras" w:eastAsia="Times New Roman" w:hAnsi="Arial Gras" w:cs="Arial Gras"/>
      <w:bCs/>
      <w:i/>
      <w:iCs/>
      <w:color w:val="800080"/>
      <w:spacing w:val="0"/>
      <w:sz w:val="24"/>
      <w:szCs w:val="24"/>
    </w:rPr>
  </w:style>
  <w:style w:type="numbering" w:customStyle="1" w:styleId="puce1">
    <w:name w:val="puce1"/>
    <w:basedOn w:val="Aucuneliste"/>
    <w:rsid w:val="00333B23"/>
    <w:pPr>
      <w:numPr>
        <w:numId w:val="10"/>
      </w:numPr>
    </w:pPr>
  </w:style>
  <w:style w:type="paragraph" w:customStyle="1" w:styleId="Liste10">
    <w:name w:val="Liste 1"/>
    <w:basedOn w:val="Puceniveau3"/>
    <w:link w:val="Liste1Car1"/>
    <w:qFormat/>
    <w:rsid w:val="00BA13BE"/>
    <w:pPr>
      <w:ind w:left="993"/>
    </w:pPr>
    <w:rPr>
      <w:bCs/>
      <w:lang w:eastAsia="fr-FR"/>
    </w:rPr>
  </w:style>
  <w:style w:type="paragraph" w:customStyle="1" w:styleId="Paragraphe1">
    <w:name w:val="Paragraphe 1"/>
    <w:basedOn w:val="Normal"/>
    <w:link w:val="Paragraphe1Car"/>
    <w:qFormat/>
    <w:rsid w:val="009B3C41"/>
    <w:rPr>
      <w:szCs w:val="22"/>
    </w:rPr>
  </w:style>
  <w:style w:type="character" w:customStyle="1" w:styleId="Liste1Car1">
    <w:name w:val="Liste 1 Car1"/>
    <w:basedOn w:val="Policepardfaut"/>
    <w:link w:val="Liste10"/>
    <w:rsid w:val="00BA13BE"/>
    <w:rPr>
      <w:bCs/>
      <w:color w:val="3D3935"/>
    </w:rPr>
  </w:style>
  <w:style w:type="character" w:customStyle="1" w:styleId="Puceniveau3Car">
    <w:name w:val="Puce niveau 3 Car"/>
    <w:basedOn w:val="Policepardfaut"/>
    <w:link w:val="Puceniveau3"/>
    <w:uiPriority w:val="4"/>
    <w:rsid w:val="009B3C41"/>
    <w:rPr>
      <w:color w:val="3D3935"/>
      <w:lang w:eastAsia="en-US"/>
    </w:rPr>
  </w:style>
  <w:style w:type="character" w:customStyle="1" w:styleId="st">
    <w:name w:val="st"/>
    <w:basedOn w:val="Policepardfaut"/>
    <w:rsid w:val="00F60379"/>
  </w:style>
  <w:style w:type="character" w:styleId="Accentuation">
    <w:name w:val="Emphasis"/>
    <w:basedOn w:val="Policepardfaut"/>
    <w:uiPriority w:val="20"/>
    <w:qFormat/>
    <w:rsid w:val="00F60379"/>
    <w:rPr>
      <w:i/>
      <w:iCs/>
    </w:rPr>
  </w:style>
  <w:style w:type="character" w:customStyle="1" w:styleId="Puceniveau1Car">
    <w:name w:val="Puce niveau 1 Car"/>
    <w:link w:val="Puceniveau1"/>
    <w:uiPriority w:val="4"/>
    <w:locked/>
    <w:rsid w:val="009B41AD"/>
    <w:rPr>
      <w:color w:val="3D3935"/>
      <w:lang w:eastAsia="en-US"/>
    </w:rPr>
  </w:style>
  <w:style w:type="character" w:customStyle="1" w:styleId="puceniveau4Car">
    <w:name w:val="puce niveau 4 Car"/>
    <w:basedOn w:val="Puceniveau3Car"/>
    <w:link w:val="puceniveau4"/>
    <w:uiPriority w:val="4"/>
    <w:locked/>
    <w:rsid w:val="009B41AD"/>
    <w:rPr>
      <w:color w:val="3D3935"/>
      <w:lang w:eastAsia="en-US"/>
    </w:rPr>
  </w:style>
  <w:style w:type="paragraph" w:customStyle="1" w:styleId="Style1">
    <w:name w:val="Style1"/>
    <w:basedOn w:val="Normal"/>
    <w:link w:val="Style1Car"/>
    <w:rsid w:val="009B41AD"/>
    <w:pPr>
      <w:tabs>
        <w:tab w:val="num" w:pos="851"/>
      </w:tabs>
      <w:ind w:left="851" w:hanging="454"/>
    </w:pPr>
    <w:rPr>
      <w:bCs/>
      <w:lang w:eastAsia="fr-FR"/>
    </w:rPr>
  </w:style>
  <w:style w:type="character" w:customStyle="1" w:styleId="Style1Car">
    <w:name w:val="Style1 Car"/>
    <w:basedOn w:val="Policepardfaut"/>
    <w:link w:val="Style1"/>
    <w:rsid w:val="009B41AD"/>
    <w:rPr>
      <w:bCs/>
      <w:color w:val="3D3935"/>
    </w:rPr>
  </w:style>
  <w:style w:type="paragraph" w:customStyle="1" w:styleId="Default">
    <w:name w:val="Default"/>
    <w:rsid w:val="009B41A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ExerguepuceCar">
    <w:name w:val="Exergue puce Car"/>
    <w:basedOn w:val="Policepardfaut"/>
    <w:link w:val="Exerguepuce"/>
    <w:uiPriority w:val="3"/>
    <w:rsid w:val="001339E0"/>
    <w:rPr>
      <w:snapToGrid w:val="0"/>
      <w:color w:val="3D3935"/>
    </w:rPr>
  </w:style>
  <w:style w:type="paragraph" w:customStyle="1" w:styleId="Exerguetexte">
    <w:name w:val="Exergue texte"/>
    <w:basedOn w:val="Normal"/>
    <w:next w:val="Exerguepuce"/>
    <w:link w:val="ExerguetexteCar"/>
    <w:uiPriority w:val="2"/>
    <w:rsid w:val="009B41AD"/>
    <w:rPr>
      <w:rFonts w:eastAsiaTheme="minorHAnsi"/>
      <w:b/>
      <w:caps/>
      <w:color w:val="FFFFFF" w:themeColor="background1"/>
      <w:sz w:val="28"/>
      <w:szCs w:val="24"/>
    </w:rPr>
  </w:style>
  <w:style w:type="character" w:customStyle="1" w:styleId="ExerguetexteCar">
    <w:name w:val="Exergue texte Car"/>
    <w:basedOn w:val="Policepardfaut"/>
    <w:link w:val="Exerguetexte"/>
    <w:uiPriority w:val="2"/>
    <w:rsid w:val="009B41AD"/>
    <w:rPr>
      <w:rFonts w:eastAsiaTheme="minorHAnsi"/>
      <w:b/>
      <w:caps/>
      <w:color w:val="FFFFFF" w:themeColor="background1"/>
      <w:sz w:val="28"/>
      <w:szCs w:val="24"/>
      <w:lang w:eastAsia="en-US"/>
    </w:rPr>
  </w:style>
  <w:style w:type="character" w:customStyle="1" w:styleId="04bArial11">
    <w:name w:val="04b) Arial 11"/>
    <w:rsid w:val="009B41AD"/>
    <w:rPr>
      <w:rFonts w:ascii="Arial" w:hAnsi="Arial"/>
      <w:sz w:val="22"/>
      <w:szCs w:val="22"/>
      <w:u w:val="none"/>
    </w:rPr>
  </w:style>
  <w:style w:type="paragraph" w:customStyle="1" w:styleId="Listen2">
    <w:name w:val="Liste n2"/>
    <w:basedOn w:val="Normal"/>
    <w:link w:val="Listen2Car"/>
    <w:qFormat/>
    <w:rsid w:val="009B41AD"/>
    <w:pPr>
      <w:keepNext/>
      <w:numPr>
        <w:numId w:val="12"/>
      </w:numPr>
      <w:tabs>
        <w:tab w:val="clear" w:pos="2061"/>
      </w:tabs>
      <w:spacing w:before="0" w:after="60"/>
      <w:ind w:left="1276"/>
    </w:pPr>
    <w:rPr>
      <w:rFonts w:eastAsia="Times New Roman" w:cs="Times New Roman"/>
      <w:color w:val="auto"/>
      <w:lang w:eastAsia="fr-FR"/>
    </w:rPr>
  </w:style>
  <w:style w:type="character" w:customStyle="1" w:styleId="Listen2Car">
    <w:name w:val="Liste n2 Car"/>
    <w:basedOn w:val="Policepardfaut"/>
    <w:link w:val="Listen2"/>
    <w:rsid w:val="009B41AD"/>
    <w:rPr>
      <w:rFonts w:eastAsia="Times New Roman" w:cs="Times New Roman"/>
    </w:rPr>
  </w:style>
  <w:style w:type="character" w:customStyle="1" w:styleId="ParagraphedelisteCar">
    <w:name w:val="Paragraphe de liste Car"/>
    <w:aliases w:val="Paragraphe de liste 2 Car,Puce focus Car,Contact Car,Cegelec - liste Car,Puces 1 Car,texte de base Car"/>
    <w:basedOn w:val="Policepardfaut"/>
    <w:link w:val="Paragraphedeliste"/>
    <w:uiPriority w:val="34"/>
    <w:locked/>
    <w:rsid w:val="009B41AD"/>
    <w:rPr>
      <w:rFonts w:eastAsia="Times New Roman" w:cs="Times New Roman"/>
      <w:szCs w:val="24"/>
    </w:rPr>
  </w:style>
  <w:style w:type="paragraph" w:customStyle="1" w:styleId="08fPuceFlcheTexteC10gris">
    <w:name w:val="08f) Puce Flèche + Texte C10 gris"/>
    <w:rsid w:val="009B41AD"/>
    <w:pPr>
      <w:tabs>
        <w:tab w:val="left" w:pos="1701"/>
        <w:tab w:val="left" w:pos="3119"/>
        <w:tab w:val="left" w:pos="3686"/>
        <w:tab w:val="left" w:pos="5103"/>
      </w:tabs>
      <w:spacing w:after="40" w:line="240" w:lineRule="exact"/>
      <w:ind w:left="3119" w:hanging="1701"/>
    </w:pPr>
    <w:rPr>
      <w:rFonts w:eastAsia="Times New Roman" w:cs="Times New Roman"/>
      <w:noProof/>
      <w:color w:val="888888"/>
    </w:rPr>
  </w:style>
  <w:style w:type="paragraph" w:customStyle="1" w:styleId="Sstitre">
    <w:name w:val="Ss titre"/>
    <w:basedOn w:val="Normal"/>
    <w:next w:val="Normal"/>
    <w:link w:val="SstitreCar"/>
    <w:uiPriority w:val="2"/>
    <w:qFormat/>
    <w:rsid w:val="009B41AD"/>
    <w:pPr>
      <w:spacing w:before="240" w:after="0"/>
    </w:pPr>
    <w:rPr>
      <w:rFonts w:eastAsiaTheme="minorHAnsi"/>
      <w:b/>
      <w:color w:val="0093BB"/>
      <w:sz w:val="23"/>
      <w:szCs w:val="23"/>
    </w:rPr>
  </w:style>
  <w:style w:type="character" w:customStyle="1" w:styleId="normal15pts">
    <w:name w:val="normal 15 pts"/>
    <w:basedOn w:val="Policepardfaut"/>
    <w:uiPriority w:val="1"/>
    <w:rsid w:val="009B41AD"/>
    <w:rPr>
      <w:color w:val="000000" w:themeColor="text1"/>
      <w:sz w:val="30"/>
    </w:rPr>
  </w:style>
  <w:style w:type="character" w:customStyle="1" w:styleId="SstitreCar">
    <w:name w:val="Ss titre Car"/>
    <w:basedOn w:val="Policepardfaut"/>
    <w:link w:val="Sstitre"/>
    <w:uiPriority w:val="2"/>
    <w:rsid w:val="009B41AD"/>
    <w:rPr>
      <w:rFonts w:eastAsiaTheme="minorHAnsi"/>
      <w:b/>
      <w:color w:val="0093BB"/>
      <w:sz w:val="23"/>
      <w:szCs w:val="23"/>
      <w:lang w:eastAsia="en-US"/>
    </w:rPr>
  </w:style>
  <w:style w:type="paragraph" w:customStyle="1" w:styleId="Titrebandeau">
    <w:name w:val="Titre_bandeau"/>
    <w:basedOn w:val="Normal"/>
    <w:next w:val="Normal"/>
    <w:uiPriority w:val="1"/>
    <w:rsid w:val="009B41AD"/>
    <w:pPr>
      <w:autoSpaceDE w:val="0"/>
      <w:autoSpaceDN w:val="0"/>
      <w:adjustRightInd w:val="0"/>
      <w:spacing w:before="0" w:after="0" w:line="261" w:lineRule="atLeast"/>
      <w:jc w:val="left"/>
    </w:pPr>
    <w:rPr>
      <w:rFonts w:eastAsiaTheme="minorHAnsi"/>
      <w:color w:val="FFFFFF" w:themeColor="background1"/>
      <w:sz w:val="24"/>
      <w:szCs w:val="24"/>
    </w:rPr>
  </w:style>
  <w:style w:type="paragraph" w:customStyle="1" w:styleId="Puce">
    <w:name w:val="Puce"/>
    <w:basedOn w:val="Normal"/>
    <w:link w:val="PuceCar"/>
    <w:rsid w:val="009B41AD"/>
    <w:pPr>
      <w:numPr>
        <w:numId w:val="13"/>
      </w:numPr>
      <w:tabs>
        <w:tab w:val="left" w:pos="2268"/>
      </w:tabs>
      <w:spacing w:before="160" w:after="0"/>
    </w:pPr>
    <w:rPr>
      <w:rFonts w:eastAsiaTheme="minorHAnsi"/>
      <w:color w:val="000000" w:themeColor="text1"/>
      <w:sz w:val="22"/>
      <w:szCs w:val="22"/>
    </w:rPr>
  </w:style>
  <w:style w:type="character" w:customStyle="1" w:styleId="PuceCar">
    <w:name w:val="Puce Car"/>
    <w:basedOn w:val="Policepardfaut"/>
    <w:link w:val="Puce"/>
    <w:rsid w:val="009B41AD"/>
    <w:rPr>
      <w:rFonts w:eastAsiaTheme="minorHAnsi"/>
      <w:color w:val="000000" w:themeColor="text1"/>
      <w:sz w:val="22"/>
      <w:szCs w:val="22"/>
      <w:lang w:eastAsia="en-US"/>
    </w:rPr>
  </w:style>
  <w:style w:type="character" w:customStyle="1" w:styleId="normal15ptsgras">
    <w:name w:val="normal 15 pts gras"/>
    <w:basedOn w:val="normal15pts"/>
    <w:uiPriority w:val="1"/>
    <w:rsid w:val="009B41AD"/>
    <w:rPr>
      <w:b/>
      <w:color w:val="000000" w:themeColor="text1"/>
      <w:sz w:val="30"/>
    </w:rPr>
  </w:style>
  <w:style w:type="paragraph" w:customStyle="1" w:styleId="08dTexteC10GrisCV">
    <w:name w:val="08d) Texte C10 Gris CV"/>
    <w:rsid w:val="009B41AD"/>
    <w:pPr>
      <w:ind w:left="1418"/>
    </w:pPr>
    <w:rPr>
      <w:rFonts w:eastAsia="Times New Roman" w:cs="Times New Roman"/>
      <w:noProof/>
      <w:color w:val="888888"/>
    </w:rPr>
  </w:style>
  <w:style w:type="character" w:customStyle="1" w:styleId="fonction">
    <w:name w:val="fonction"/>
    <w:basedOn w:val="Policepardfaut"/>
    <w:uiPriority w:val="1"/>
    <w:rsid w:val="009B41AD"/>
    <w:rPr>
      <w:b/>
      <w:color w:val="C0504D" w:themeColor="accent2"/>
      <w:sz w:val="24"/>
      <w:szCs w:val="48"/>
    </w:rPr>
  </w:style>
  <w:style w:type="character" w:styleId="Marquedecommentaire">
    <w:name w:val="annotation reference"/>
    <w:basedOn w:val="Policepardfaut"/>
    <w:uiPriority w:val="99"/>
    <w:semiHidden/>
    <w:unhideWhenUsed/>
    <w:rsid w:val="009B41A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B41AD"/>
  </w:style>
  <w:style w:type="character" w:customStyle="1" w:styleId="CommentaireCar">
    <w:name w:val="Commentaire Car"/>
    <w:basedOn w:val="Policepardfaut"/>
    <w:link w:val="Commentaire"/>
    <w:uiPriority w:val="99"/>
    <w:rsid w:val="009B41AD"/>
    <w:rPr>
      <w:color w:val="3D3935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B41A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B41AD"/>
    <w:rPr>
      <w:b/>
      <w:bCs/>
      <w:color w:val="3D3935"/>
      <w:lang w:eastAsia="en-US"/>
    </w:rPr>
  </w:style>
  <w:style w:type="character" w:customStyle="1" w:styleId="Puceniveau2Car">
    <w:name w:val="Puce niveau 2 Car"/>
    <w:basedOn w:val="Policepardfaut"/>
    <w:link w:val="Puceniveau2"/>
    <w:uiPriority w:val="4"/>
    <w:rsid w:val="004E209E"/>
    <w:rPr>
      <w:color w:val="3D3935"/>
      <w:lang w:eastAsia="en-US"/>
    </w:rPr>
  </w:style>
  <w:style w:type="paragraph" w:customStyle="1" w:styleId="Paragraphedeliste1">
    <w:name w:val="Paragraphe de liste1"/>
    <w:basedOn w:val="Normal"/>
    <w:rsid w:val="004E209E"/>
    <w:pPr>
      <w:keepLines w:val="0"/>
      <w:spacing w:before="0" w:after="0"/>
      <w:ind w:left="708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paragraph" w:customStyle="1" w:styleId="Standard">
    <w:name w:val="Standard"/>
    <w:rsid w:val="004E209E"/>
    <w:pPr>
      <w:tabs>
        <w:tab w:val="left" w:pos="708"/>
      </w:tabs>
      <w:suppressAutoHyphens/>
      <w:spacing w:after="200" w:line="276" w:lineRule="auto"/>
      <w:ind w:right="6"/>
      <w:jc w:val="both"/>
    </w:pPr>
    <w:rPr>
      <w:rFonts w:ascii="Calibri" w:eastAsia="WenQuanYi Micro Hei" w:hAnsi="Calibri" w:cs="Calibri"/>
      <w:sz w:val="22"/>
      <w:szCs w:val="22"/>
      <w:lang w:eastAsia="en-US"/>
    </w:rPr>
  </w:style>
  <w:style w:type="character" w:customStyle="1" w:styleId="Paragraphe1Car">
    <w:name w:val="Paragraphe 1 Car"/>
    <w:basedOn w:val="Policepardfaut"/>
    <w:link w:val="Paragraphe1"/>
    <w:rsid w:val="00BC772C"/>
    <w:rPr>
      <w:color w:val="3D3935"/>
      <w:szCs w:val="22"/>
      <w:lang w:eastAsia="en-US"/>
    </w:rPr>
  </w:style>
  <w:style w:type="paragraph" w:styleId="Corpsdetexte2">
    <w:name w:val="Body Text 2"/>
    <w:basedOn w:val="Normal"/>
    <w:link w:val="Corpsdetexte2Car"/>
    <w:unhideWhenUsed/>
    <w:rsid w:val="00346808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346808"/>
    <w:rPr>
      <w:color w:val="3D3935"/>
      <w:lang w:eastAsia="en-US"/>
    </w:rPr>
  </w:style>
  <w:style w:type="character" w:customStyle="1" w:styleId="Titre6Car">
    <w:name w:val="Titre 6 Car"/>
    <w:basedOn w:val="Policepardfaut"/>
    <w:link w:val="Titre6"/>
    <w:rsid w:val="00166838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Titre7Car">
    <w:name w:val="Titre 7 Car"/>
    <w:basedOn w:val="Policepardfaut"/>
    <w:link w:val="Titre7"/>
    <w:rsid w:val="00166838"/>
    <w:rPr>
      <w:rFonts w:ascii="Times New Roman" w:eastAsia="Times New Roman" w:hAnsi="Times New Roman" w:cs="Times New Roman"/>
      <w:b/>
      <w:bCs/>
    </w:rPr>
  </w:style>
  <w:style w:type="character" w:customStyle="1" w:styleId="Titre8Car">
    <w:name w:val="Titre 8 Car"/>
    <w:basedOn w:val="Policepardfaut"/>
    <w:link w:val="Titre8"/>
    <w:rsid w:val="00166838"/>
    <w:rPr>
      <w:rFonts w:ascii="Times New Roman" w:eastAsia="Times New Roman" w:hAnsi="Times New Roman" w:cs="Times New Roman"/>
      <w:b/>
      <w:bCs/>
      <w:emboss/>
      <w:color w:val="FF6600"/>
      <w:sz w:val="24"/>
      <w:szCs w:val="24"/>
    </w:rPr>
  </w:style>
  <w:style w:type="character" w:customStyle="1" w:styleId="Titre9Car">
    <w:name w:val="Titre 9 Car"/>
    <w:basedOn w:val="Policepardfaut"/>
    <w:link w:val="Titre9"/>
    <w:rsid w:val="00166838"/>
    <w:rPr>
      <w:rFonts w:ascii="Times New Roman" w:eastAsia="Times New Roman" w:hAnsi="Times New Roman" w:cs="Times New Roman"/>
      <w:b/>
      <w:bCs/>
      <w:emboss/>
      <w:color w:val="FF6600"/>
      <w:sz w:val="24"/>
      <w:szCs w:val="24"/>
    </w:rPr>
  </w:style>
  <w:style w:type="character" w:styleId="Numrodepage">
    <w:name w:val="page number"/>
    <w:basedOn w:val="Policepardfaut"/>
    <w:rsid w:val="00166838"/>
  </w:style>
  <w:style w:type="paragraph" w:styleId="Retraitcorpsdetexte">
    <w:name w:val="Body Text Indent"/>
    <w:basedOn w:val="Normal"/>
    <w:link w:val="RetraitcorpsdetexteCar"/>
    <w:rsid w:val="00166838"/>
    <w:pPr>
      <w:keepLines w:val="0"/>
      <w:spacing w:before="0"/>
      <w:ind w:left="142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166838"/>
    <w:rPr>
      <w:rFonts w:ascii="Times New Roman" w:eastAsia="Times New Roman" w:hAnsi="Times New Roman" w:cs="Times New Roman"/>
      <w:sz w:val="16"/>
      <w:szCs w:val="16"/>
    </w:rPr>
  </w:style>
  <w:style w:type="character" w:styleId="lev">
    <w:name w:val="Strong"/>
    <w:basedOn w:val="Policepardfaut"/>
    <w:qFormat/>
    <w:rsid w:val="00166838"/>
    <w:rPr>
      <w:b/>
      <w:bCs/>
    </w:rPr>
  </w:style>
  <w:style w:type="paragraph" w:customStyle="1" w:styleId="Tableau">
    <w:name w:val="Tableau"/>
    <w:basedOn w:val="Normal"/>
    <w:rsid w:val="00412B95"/>
    <w:pPr>
      <w:keepLines w:val="0"/>
      <w:spacing w:before="60" w:after="60"/>
    </w:pPr>
    <w:rPr>
      <w:rFonts w:ascii="Times New Roman" w:eastAsia="Times New Roman" w:hAnsi="Times New Roman" w:cs="Times New Roman"/>
      <w:color w:val="auto"/>
      <w:sz w:val="24"/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2366AC"/>
    <w:pPr>
      <w:keepLines w:val="0"/>
      <w:spacing w:before="0" w:after="100" w:line="259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2366AC"/>
    <w:pPr>
      <w:keepLines w:val="0"/>
      <w:spacing w:before="0" w:after="100" w:line="259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2366AC"/>
    <w:pPr>
      <w:keepLines w:val="0"/>
      <w:spacing w:before="0" w:after="100" w:line="259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2366AC"/>
    <w:pPr>
      <w:keepLines w:val="0"/>
      <w:spacing w:before="0" w:after="100" w:line="259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fr-FR"/>
    </w:rPr>
  </w:style>
  <w:style w:type="paragraph" w:customStyle="1" w:styleId="Titre2b">
    <w:name w:val="Titre 2b"/>
    <w:basedOn w:val="Titre2"/>
    <w:link w:val="Titre2bCar"/>
    <w:qFormat/>
    <w:rsid w:val="005228C2"/>
    <w:pPr>
      <w:keepNext w:val="0"/>
      <w:keepLines w:val="0"/>
      <w:numPr>
        <w:ilvl w:val="0"/>
        <w:numId w:val="0"/>
      </w:numPr>
      <w:pBdr>
        <w:top w:val="single" w:sz="24" w:space="1" w:color="DBE5F1"/>
        <w:left w:val="single" w:sz="24" w:space="4" w:color="DBE5F1"/>
        <w:bottom w:val="single" w:sz="24" w:space="1" w:color="DBE5F1"/>
        <w:right w:val="single" w:sz="24" w:space="4" w:color="DBE5F1"/>
      </w:pBdr>
      <w:shd w:val="clear" w:color="auto" w:fill="DBE5F1"/>
      <w:spacing w:before="200" w:after="0" w:line="276" w:lineRule="auto"/>
      <w:ind w:left="1440" w:hanging="360"/>
    </w:pPr>
    <w:rPr>
      <w:rFonts w:ascii="Calibri" w:hAnsi="Calibri"/>
      <w:b/>
      <w:bCs w:val="0"/>
      <w:caps/>
      <w:color w:val="17365D"/>
      <w:spacing w:val="15"/>
      <w:sz w:val="22"/>
      <w:szCs w:val="22"/>
    </w:rPr>
  </w:style>
  <w:style w:type="paragraph" w:customStyle="1" w:styleId="Corps">
    <w:name w:val="Corps"/>
    <w:basedOn w:val="Normal"/>
    <w:autoRedefine/>
    <w:rsid w:val="005228C2"/>
    <w:pPr>
      <w:keepNext/>
      <w:keepLines w:val="0"/>
      <w:tabs>
        <w:tab w:val="left" w:pos="1843"/>
      </w:tabs>
      <w:ind w:left="1800" w:right="226"/>
      <w:jc w:val="left"/>
    </w:pPr>
    <w:rPr>
      <w:rFonts w:eastAsia="Times New Roman" w:cs="Times New Roman"/>
      <w:b/>
      <w:snapToGrid w:val="0"/>
      <w:color w:val="auto"/>
      <w:sz w:val="24"/>
      <w:szCs w:val="24"/>
      <w:lang w:eastAsia="fr-FR"/>
    </w:rPr>
  </w:style>
  <w:style w:type="character" w:customStyle="1" w:styleId="Titre2bCar">
    <w:name w:val="Titre 2b Car"/>
    <w:basedOn w:val="Policepardfaut"/>
    <w:link w:val="Titre2b"/>
    <w:rsid w:val="005228C2"/>
    <w:rPr>
      <w:rFonts w:ascii="Calibri" w:eastAsia="Times New Roman" w:hAnsi="Calibri" w:cs="Times New Roman"/>
      <w:b/>
      <w:caps/>
      <w:color w:val="17365D"/>
      <w:spacing w:val="15"/>
      <w:sz w:val="22"/>
      <w:szCs w:val="22"/>
      <w:shd w:val="clear" w:color="auto" w:fill="DBE5F1"/>
      <w:lang w:eastAsia="en-US"/>
    </w:rPr>
  </w:style>
  <w:style w:type="paragraph" w:customStyle="1" w:styleId="EmailStyle15">
    <w:name w:val="EmailStyle15"/>
    <w:basedOn w:val="Normal"/>
    <w:next w:val="Normal"/>
    <w:rsid w:val="00CF735A"/>
    <w:pPr>
      <w:keepLines w:val="0"/>
      <w:numPr>
        <w:numId w:val="16"/>
      </w:numPr>
      <w:spacing w:before="200" w:after="200" w:line="288" w:lineRule="auto"/>
      <w:jc w:val="left"/>
      <w:outlineLvl w:val="0"/>
    </w:pPr>
    <w:rPr>
      <w:rFonts w:ascii="CG Times" w:eastAsia="Times New Roman" w:hAnsi="CG Times" w:cs="Times New Roman"/>
      <w:b/>
      <w:caps/>
      <w:color w:val="auto"/>
      <w:sz w:val="22"/>
      <w:u w:val="single"/>
      <w:lang w:val="en-US"/>
    </w:rPr>
  </w:style>
  <w:style w:type="paragraph" w:customStyle="1" w:styleId="liste1">
    <w:name w:val="liste1"/>
    <w:basedOn w:val="Paragraphedeliste"/>
    <w:link w:val="liste1Car"/>
    <w:uiPriority w:val="99"/>
    <w:qFormat/>
    <w:rsid w:val="00CC48D5"/>
    <w:pPr>
      <w:numPr>
        <w:numId w:val="24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e1Car">
    <w:name w:val="liste1 Car"/>
    <w:basedOn w:val="Policepardfaut"/>
    <w:link w:val="liste1"/>
    <w:uiPriority w:val="99"/>
    <w:rsid w:val="00CC48D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LISTE2">
    <w:name w:val="LISTE2"/>
    <w:basedOn w:val="liste1"/>
    <w:uiPriority w:val="99"/>
    <w:qFormat/>
    <w:rsid w:val="00CC48D5"/>
    <w:pPr>
      <w:numPr>
        <w:ilvl w:val="1"/>
      </w:numPr>
      <w:tabs>
        <w:tab w:val="num" w:pos="907"/>
      </w:tabs>
      <w:ind w:left="1491" w:hanging="357"/>
    </w:pPr>
  </w:style>
  <w:style w:type="paragraph" w:styleId="Rvision">
    <w:name w:val="Revision"/>
    <w:hidden/>
    <w:uiPriority w:val="99"/>
    <w:semiHidden/>
    <w:rsid w:val="00233B21"/>
    <w:rPr>
      <w:color w:val="3D393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7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7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60.jpeg"/><Relationship Id="rId25" Type="http://schemas.openxmlformats.org/officeDocument/2006/relationships/header" Target="header3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90.jpe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32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header" Target="header4.xml"/><Relationship Id="rId30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odel'O%202013\BOITE%20MODELO%202013_Fevrier\MODELES\OFFRES\A4%20RV\marche%20villes%20avec%20logo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75B62-6D0B-49A6-A3B1-805CADF4F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marche villes avec logo.dotx</Template>
  <TotalTime>0</TotalTime>
  <Pages>5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BOUYGUES-CONSTRUCTION</Company>
  <LinksUpToDate>false</LinksUpToDate>
  <CharactersWithSpaces>998</CharactersWithSpaces>
  <SharedDoc>false</SharedDoc>
  <HLinks>
    <vt:vector size="276" baseType="variant">
      <vt:variant>
        <vt:i4>1769526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_Toc353568049</vt:lpwstr>
      </vt:variant>
      <vt:variant>
        <vt:i4>1769526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_Toc353568048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_Toc353568047</vt:lpwstr>
      </vt:variant>
      <vt:variant>
        <vt:i4>1769526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_Toc353568046</vt:lpwstr>
      </vt:variant>
      <vt:variant>
        <vt:i4>1769526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_Toc353568045</vt:lpwstr>
      </vt:variant>
      <vt:variant>
        <vt:i4>1769526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_Toc353568044</vt:lpwstr>
      </vt:variant>
      <vt:variant>
        <vt:i4>1769526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_Toc353568043</vt:lpwstr>
      </vt:variant>
      <vt:variant>
        <vt:i4>1769526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_Toc353568042</vt:lpwstr>
      </vt:variant>
      <vt:variant>
        <vt:i4>1769526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_Toc353568041</vt:lpwstr>
      </vt:variant>
      <vt:variant>
        <vt:i4>1769526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_Toc353568040</vt:lpwstr>
      </vt:variant>
      <vt:variant>
        <vt:i4>1835062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_Toc353568039</vt:lpwstr>
      </vt:variant>
      <vt:variant>
        <vt:i4>1835062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_Toc353568038</vt:lpwstr>
      </vt:variant>
      <vt:variant>
        <vt:i4>1835062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_Toc353568037</vt:lpwstr>
      </vt:variant>
      <vt:variant>
        <vt:i4>1835062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_Toc353568036</vt:lpwstr>
      </vt:variant>
      <vt:variant>
        <vt:i4>1835062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_Toc353568035</vt:lpwstr>
      </vt:variant>
      <vt:variant>
        <vt:i4>1835062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_Toc353568034</vt:lpwstr>
      </vt:variant>
      <vt:variant>
        <vt:i4>1835062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_Toc353568033</vt:lpwstr>
      </vt:variant>
      <vt:variant>
        <vt:i4>1835062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_Toc353568032</vt:lpwstr>
      </vt:variant>
      <vt:variant>
        <vt:i4>1835062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_Toc353568031</vt:lpwstr>
      </vt:variant>
      <vt:variant>
        <vt:i4>1835062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_Toc353568030</vt:lpwstr>
      </vt:variant>
      <vt:variant>
        <vt:i4>1900598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_Toc353568029</vt:lpwstr>
      </vt:variant>
      <vt:variant>
        <vt:i4>1900598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_Toc353568028</vt:lpwstr>
      </vt:variant>
      <vt:variant>
        <vt:i4>1900598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_Toc353568027</vt:lpwstr>
      </vt:variant>
      <vt:variant>
        <vt:i4>1900598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_Toc353568026</vt:lpwstr>
      </vt:variant>
      <vt:variant>
        <vt:i4>1900598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_Toc353568025</vt:lpwstr>
      </vt:variant>
      <vt:variant>
        <vt:i4>1900598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_Toc353568024</vt:lpwstr>
      </vt:variant>
      <vt:variant>
        <vt:i4>1900598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_Toc353568023</vt:lpwstr>
      </vt:variant>
      <vt:variant>
        <vt:i4>1900598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_Toc353568022</vt:lpwstr>
      </vt:variant>
      <vt:variant>
        <vt:i4>1900598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_Toc353568021</vt:lpwstr>
      </vt:variant>
      <vt:variant>
        <vt:i4>1900598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_Toc353568020</vt:lpwstr>
      </vt:variant>
      <vt:variant>
        <vt:i4>1966134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_Toc353568019</vt:lpwstr>
      </vt:variant>
      <vt:variant>
        <vt:i4>1966134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_Toc353568018</vt:lpwstr>
      </vt:variant>
      <vt:variant>
        <vt:i4>1966134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_Toc353568017</vt:lpwstr>
      </vt:variant>
      <vt:variant>
        <vt:i4>1966134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_Toc353568016</vt:lpwstr>
      </vt:variant>
      <vt:variant>
        <vt:i4>1966134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_Toc353568015</vt:lpwstr>
      </vt:variant>
      <vt:variant>
        <vt:i4>1966134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_Toc353568014</vt:lpwstr>
      </vt:variant>
      <vt:variant>
        <vt:i4>1966134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_Toc353568013</vt:lpwstr>
      </vt:variant>
      <vt:variant>
        <vt:i4>1966134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_Toc353568012</vt:lpwstr>
      </vt:variant>
      <vt:variant>
        <vt:i4>1966134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_Toc353568011</vt:lpwstr>
      </vt:variant>
      <vt:variant>
        <vt:i4>1966134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_Toc353568010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_Toc353568009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_Toc353568008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_Toc353568007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_Toc353568006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_Toc353568005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_Toc353568004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AXIONE</dc:creator>
  <cp:keywords/>
  <dc:description/>
  <cp:lastModifiedBy>Axione</cp:lastModifiedBy>
  <cp:revision>5</cp:revision>
  <cp:lastPrinted>2018-05-31T15:54:00Z</cp:lastPrinted>
  <dcterms:created xsi:type="dcterms:W3CDTF">2019-08-02T08:55:00Z</dcterms:created>
  <dcterms:modified xsi:type="dcterms:W3CDTF">2020-04-09T09:00:00Z</dcterms:modified>
</cp:coreProperties>
</file>